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431F2204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2EAD5B9D" w14:textId="4011CE94" w:rsidR="001B2ABD" w:rsidRPr="0059649E" w:rsidRDefault="0080285C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62ED19F" wp14:editId="18A5D225">
                  <wp:extent cx="1667043" cy="2225531"/>
                  <wp:effectExtent l="0" t="0" r="0" b="3810"/>
                  <wp:docPr id="799481248" name="Imagen 2" descr="Una persona con el cabello larg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481248" name="Imagen 2" descr="Una persona con el cabello largo&#10;&#10;Descripción generada automá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33" cy="22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4BA060BD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2AC102B" w14:textId="466CCAF6" w:rsidR="001B2ABD" w:rsidRPr="007946AA" w:rsidRDefault="007946AA" w:rsidP="001B2ABD">
            <w:pPr>
              <w:pStyle w:val="Ttul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DANIELA AZUCENA LUNA</w:t>
            </w:r>
          </w:p>
          <w:p w14:paraId="7DF535D5" w14:textId="1C518998" w:rsidR="001B2ABD" w:rsidRPr="0059649E" w:rsidRDefault="001B2ABD" w:rsidP="001B2ABD">
            <w:pPr>
              <w:pStyle w:val="Subttulo"/>
            </w:pPr>
          </w:p>
        </w:tc>
      </w:tr>
      <w:tr w:rsidR="001B2ABD" w:rsidRPr="0059649E" w14:paraId="6100B629" w14:textId="77777777" w:rsidTr="001B2ABD">
        <w:tc>
          <w:tcPr>
            <w:tcW w:w="3600" w:type="dxa"/>
          </w:tcPr>
          <w:p w14:paraId="2BD65D15" w14:textId="34F04D1B" w:rsidR="000E50F3" w:rsidRDefault="00CC506B" w:rsidP="00A97816">
            <w:pPr>
              <w:pStyle w:val="Ttulo3"/>
            </w:pPr>
            <w:r>
              <w:t>frofile</w:t>
            </w:r>
          </w:p>
          <w:p w14:paraId="352D5BBF" w14:textId="7DA27A38" w:rsidR="00036450" w:rsidRDefault="00416759" w:rsidP="00036450">
            <w:proofErr w:type="spellStart"/>
            <w:r>
              <w:t>Registered</w:t>
            </w:r>
            <w:proofErr w:type="spellEnd"/>
            <w:r>
              <w:t xml:space="preserve"> Nurse </w:t>
            </w:r>
            <w:proofErr w:type="spellStart"/>
            <w:r>
              <w:t>with</w:t>
            </w:r>
            <w:proofErr w:type="spellEnd"/>
            <w:r>
              <w:t xml:space="preserve"> more tan 20 </w:t>
            </w:r>
            <w:proofErr w:type="spellStart"/>
            <w:r>
              <w:t>years</w:t>
            </w:r>
            <w:proofErr w:type="spellEnd"/>
            <w:r>
              <w:t xml:space="preserve"> of </w:t>
            </w:r>
            <w:proofErr w:type="spellStart"/>
            <w:r>
              <w:t>experience</w:t>
            </w:r>
            <w:proofErr w:type="spellEnd"/>
            <w:r>
              <w:t xml:space="preserve"> in Neonatal, </w:t>
            </w:r>
            <w:proofErr w:type="spellStart"/>
            <w:r>
              <w:t>Pediatric</w:t>
            </w:r>
            <w:proofErr w:type="spellEnd"/>
            <w:r>
              <w:t xml:space="preserve"> and </w:t>
            </w:r>
            <w:proofErr w:type="spellStart"/>
            <w:r>
              <w:t>Adult</w:t>
            </w:r>
            <w:proofErr w:type="spellEnd"/>
            <w:r>
              <w:t xml:space="preserve"> </w:t>
            </w:r>
            <w:proofErr w:type="spellStart"/>
            <w:r>
              <w:t>care</w:t>
            </w:r>
            <w:proofErr w:type="spellEnd"/>
            <w:r>
              <w:t>.</w:t>
            </w:r>
            <w:r w:rsidR="00ED044F">
              <w:t xml:space="preserve"> </w:t>
            </w:r>
            <w:r w:rsidR="00B632E6">
              <w:t xml:space="preserve">In </w:t>
            </w:r>
            <w:proofErr w:type="spellStart"/>
            <w:r w:rsidR="00B632E6">
              <w:t>search</w:t>
            </w:r>
            <w:proofErr w:type="spellEnd"/>
            <w:r w:rsidR="00B632E6">
              <w:t xml:space="preserve"> </w:t>
            </w:r>
            <w:r w:rsidR="00E50CF7">
              <w:t xml:space="preserve">of new </w:t>
            </w:r>
            <w:proofErr w:type="spellStart"/>
            <w:r w:rsidR="00E50CF7">
              <w:t>work</w:t>
            </w:r>
            <w:proofErr w:type="spellEnd"/>
            <w:r w:rsidR="003C6A4A">
              <w:t xml:space="preserve"> </w:t>
            </w:r>
            <w:proofErr w:type="spellStart"/>
            <w:r w:rsidR="003C6A4A">
              <w:t>challenges</w:t>
            </w:r>
            <w:proofErr w:type="spellEnd"/>
            <w:r w:rsidR="000159C8">
              <w:t>.</w:t>
            </w:r>
          </w:p>
          <w:p w14:paraId="3D0CAE7D" w14:textId="77777777" w:rsidR="000159C8" w:rsidRPr="0059649E" w:rsidRDefault="000159C8" w:rsidP="00036450"/>
          <w:p w14:paraId="28258CB9" w14:textId="4E05114D" w:rsidR="00036450" w:rsidRPr="0059649E" w:rsidRDefault="00416759" w:rsidP="00CB0055">
            <w:pPr>
              <w:pStyle w:val="Ttulo3"/>
            </w:pPr>
            <w:r>
              <w:t>contact</w:t>
            </w:r>
          </w:p>
          <w:p w14:paraId="2EA625DB" w14:textId="08A6EB1A" w:rsidR="004D3011" w:rsidRDefault="00416759" w:rsidP="004D3011">
            <w:r>
              <w:t>Cell pone: +54</w:t>
            </w:r>
            <w:r w:rsidR="000A46F1">
              <w:t xml:space="preserve"> 2262650274</w:t>
            </w:r>
          </w:p>
          <w:p w14:paraId="6D9F0C5E" w14:textId="77777777" w:rsidR="000A46F1" w:rsidRPr="0059649E" w:rsidRDefault="000A46F1" w:rsidP="004D3011"/>
          <w:p w14:paraId="6B962E52" w14:textId="7D88E435" w:rsidR="000A46F1" w:rsidRDefault="00416759" w:rsidP="004D3011">
            <w:pPr>
              <w:rPr>
                <w:rStyle w:val="Hipervnculo"/>
              </w:rPr>
            </w:pPr>
            <w:r>
              <w:t>E-mail</w:t>
            </w:r>
            <w:r w:rsidR="000A46F1">
              <w:t xml:space="preserve">: </w:t>
            </w:r>
            <w:hyperlink r:id="rId10" w:history="1">
              <w:r w:rsidR="000A46F1" w:rsidRPr="00966427">
                <w:rPr>
                  <w:rStyle w:val="Hipervnculo"/>
                </w:rPr>
                <w:t>lunadana264@gmail.com</w:t>
              </w:r>
            </w:hyperlink>
          </w:p>
          <w:p w14:paraId="49941395" w14:textId="77777777" w:rsidR="000159C8" w:rsidRDefault="000159C8" w:rsidP="004D3011"/>
          <w:p w14:paraId="1C22C1A8" w14:textId="545C63F3" w:rsidR="00D81A3A" w:rsidRPr="0059649E" w:rsidRDefault="00416759" w:rsidP="004D3011">
            <w:r>
              <w:t xml:space="preserve">Professional </w:t>
            </w:r>
            <w:proofErr w:type="spellStart"/>
            <w:r>
              <w:t>registration</w:t>
            </w:r>
            <w:proofErr w:type="spellEnd"/>
            <w:r w:rsidR="00D81A3A">
              <w:t>: 238778</w:t>
            </w:r>
            <w:r>
              <w:t xml:space="preserve"> (Buenos Aires </w:t>
            </w:r>
            <w:proofErr w:type="spellStart"/>
            <w:r>
              <w:t>province</w:t>
            </w:r>
            <w:proofErr w:type="spellEnd"/>
            <w:r>
              <w:t>)</w:t>
            </w:r>
          </w:p>
          <w:p w14:paraId="093C49F3" w14:textId="72845F39" w:rsidR="000A46F1" w:rsidRPr="000A46F1" w:rsidRDefault="000A46F1" w:rsidP="000A46F1">
            <w:pPr>
              <w:rPr>
                <w:color w:val="B85A22" w:themeColor="accent2" w:themeShade="BF"/>
                <w:szCs w:val="18"/>
              </w:rPr>
            </w:pPr>
          </w:p>
          <w:p w14:paraId="7F7578B0" w14:textId="394AE4C3" w:rsidR="000A46F1" w:rsidRPr="00FF21E4" w:rsidRDefault="000A46F1" w:rsidP="000A46F1">
            <w:pPr>
              <w:rPr>
                <w:b/>
                <w:bCs/>
                <w:color w:val="B85A22" w:themeColor="accent2" w:themeShade="BF"/>
                <w:szCs w:val="18"/>
                <w:u w:val="single"/>
              </w:rPr>
            </w:pPr>
          </w:p>
          <w:p w14:paraId="23F5001A" w14:textId="1E4A95A7" w:rsidR="000A46F1" w:rsidRPr="000A46F1" w:rsidRDefault="000A46F1" w:rsidP="000A46F1">
            <w:pPr>
              <w:rPr>
                <w:b/>
                <w:bCs/>
                <w:color w:val="B85A22" w:themeColor="accent2" w:themeShade="BF"/>
                <w:szCs w:val="18"/>
                <w:u w:val="single"/>
              </w:rPr>
            </w:pPr>
          </w:p>
          <w:p w14:paraId="61CB1A77" w14:textId="77777777" w:rsidR="000A46F1" w:rsidRDefault="0076348C" w:rsidP="000A46F1">
            <w:pPr>
              <w:rPr>
                <w:b/>
                <w:bCs/>
                <w:color w:val="355D7E" w:themeColor="accent1" w:themeShade="80"/>
                <w:szCs w:val="18"/>
              </w:rPr>
            </w:pPr>
            <w:r>
              <w:rPr>
                <w:b/>
                <w:bCs/>
                <w:color w:val="355D7E" w:themeColor="accent1" w:themeShade="80"/>
                <w:szCs w:val="18"/>
              </w:rPr>
              <w:t xml:space="preserve">LANGUAGES </w:t>
            </w:r>
          </w:p>
          <w:p w14:paraId="27DAB30B" w14:textId="77777777" w:rsidR="001D7B80" w:rsidRDefault="001D7B80" w:rsidP="000A46F1">
            <w:pPr>
              <w:rPr>
                <w:b/>
                <w:bCs/>
                <w:color w:val="355D7E" w:themeColor="accent1" w:themeShade="80"/>
                <w:szCs w:val="18"/>
              </w:rPr>
            </w:pPr>
          </w:p>
          <w:p w14:paraId="33EE4F53" w14:textId="73AD8505" w:rsidR="001D7B80" w:rsidRPr="001D7B80" w:rsidRDefault="001D7B80" w:rsidP="000A46F1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English</w:t>
            </w:r>
            <w:r w:rsidR="003E52AE">
              <w:rPr>
                <w:color w:val="000000" w:themeColor="text1"/>
                <w:szCs w:val="18"/>
              </w:rPr>
              <w:t xml:space="preserve">, </w:t>
            </w:r>
            <w:r w:rsidR="00366336">
              <w:rPr>
                <w:color w:val="000000" w:themeColor="text1"/>
                <w:szCs w:val="18"/>
              </w:rPr>
              <w:t xml:space="preserve"> </w:t>
            </w:r>
            <w:proofErr w:type="spellStart"/>
            <w:r w:rsidR="00DD4828">
              <w:rPr>
                <w:color w:val="000000" w:themeColor="text1"/>
                <w:szCs w:val="18"/>
              </w:rPr>
              <w:t>interm</w:t>
            </w:r>
            <w:r w:rsidR="001F647C">
              <w:rPr>
                <w:color w:val="000000" w:themeColor="text1"/>
                <w:szCs w:val="18"/>
              </w:rPr>
              <w:t>ed</w:t>
            </w:r>
            <w:r w:rsidR="00DD4828">
              <w:rPr>
                <w:color w:val="000000" w:themeColor="text1"/>
                <w:szCs w:val="18"/>
              </w:rPr>
              <w:t>iate</w:t>
            </w:r>
            <w:proofErr w:type="spellEnd"/>
          </w:p>
        </w:tc>
        <w:tc>
          <w:tcPr>
            <w:tcW w:w="720" w:type="dxa"/>
          </w:tcPr>
          <w:p w14:paraId="58660036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5C025BEF" w14:textId="781FB343" w:rsidR="00036450" w:rsidRPr="0059649E" w:rsidRDefault="00416759" w:rsidP="007946AA">
            <w:pPr>
              <w:pStyle w:val="Ttulo2"/>
            </w:pPr>
            <w:r>
              <w:t>education</w:t>
            </w:r>
          </w:p>
          <w:p w14:paraId="650E3D87" w14:textId="1A3DBD64" w:rsidR="002E69AE" w:rsidRDefault="002E69AE" w:rsidP="001424E5">
            <w:pPr>
              <w:rPr>
                <w:lang w:bidi="es-ES"/>
              </w:rPr>
            </w:pPr>
            <w:r>
              <w:rPr>
                <w:lang w:bidi="es-ES"/>
              </w:rPr>
              <w:t>-</w:t>
            </w:r>
            <w:proofErr w:type="spellStart"/>
            <w:r>
              <w:rPr>
                <w:lang w:bidi="es-ES"/>
              </w:rPr>
              <w:t>Degree</w:t>
            </w:r>
            <w:proofErr w:type="spellEnd"/>
            <w:r>
              <w:rPr>
                <w:lang w:bidi="es-ES"/>
              </w:rPr>
              <w:t xml:space="preserve"> in </w:t>
            </w:r>
            <w:proofErr w:type="spellStart"/>
            <w:r>
              <w:rPr>
                <w:lang w:bidi="es-ES"/>
              </w:rPr>
              <w:t>Nursing</w:t>
            </w:r>
            <w:proofErr w:type="spellEnd"/>
            <w:r w:rsidR="00BE6351">
              <w:rPr>
                <w:lang w:bidi="es-ES"/>
              </w:rPr>
              <w:t xml:space="preserve"> (</w:t>
            </w:r>
            <w:r w:rsidR="0005095B">
              <w:rPr>
                <w:lang w:bidi="es-ES"/>
              </w:rPr>
              <w:t>2016-2017)</w:t>
            </w:r>
          </w:p>
          <w:p w14:paraId="449AECF6" w14:textId="5031B391" w:rsidR="0005095B" w:rsidRDefault="0005095B" w:rsidP="001424E5">
            <w:pPr>
              <w:rPr>
                <w:lang w:bidi="es-ES"/>
              </w:rPr>
            </w:pPr>
            <w:r>
              <w:rPr>
                <w:lang w:bidi="es-ES"/>
              </w:rPr>
              <w:t xml:space="preserve">Universidad </w:t>
            </w:r>
            <w:proofErr w:type="spellStart"/>
            <w:r>
              <w:rPr>
                <w:lang w:bidi="es-ES"/>
              </w:rPr>
              <w:t>Maimónides</w:t>
            </w:r>
            <w:proofErr w:type="spellEnd"/>
            <w:r>
              <w:rPr>
                <w:lang w:bidi="es-ES"/>
              </w:rPr>
              <w:t xml:space="preserve">, </w:t>
            </w:r>
            <w:proofErr w:type="spellStart"/>
            <w:r w:rsidR="00C0186D">
              <w:rPr>
                <w:lang w:bidi="es-ES"/>
              </w:rPr>
              <w:t>Necochea</w:t>
            </w:r>
            <w:proofErr w:type="spellEnd"/>
            <w:r w:rsidR="00C0186D">
              <w:rPr>
                <w:lang w:bidi="es-ES"/>
              </w:rPr>
              <w:t xml:space="preserve"> </w:t>
            </w:r>
            <w:proofErr w:type="spellStart"/>
            <w:r w:rsidR="00C0186D">
              <w:rPr>
                <w:lang w:bidi="es-ES"/>
              </w:rPr>
              <w:t>headquarters</w:t>
            </w:r>
            <w:proofErr w:type="spellEnd"/>
            <w:r w:rsidR="00C0186D">
              <w:rPr>
                <w:lang w:bidi="es-ES"/>
              </w:rPr>
              <w:t xml:space="preserve"> </w:t>
            </w:r>
          </w:p>
          <w:p w14:paraId="40AEF2C0" w14:textId="77777777" w:rsidR="002E69AE" w:rsidRDefault="002E69AE" w:rsidP="001424E5">
            <w:pPr>
              <w:rPr>
                <w:lang w:bidi="es-ES"/>
              </w:rPr>
            </w:pPr>
          </w:p>
          <w:p w14:paraId="618DC979" w14:textId="6E5B53E9" w:rsidR="001424E5" w:rsidRPr="0059649E" w:rsidRDefault="007946AA" w:rsidP="001424E5">
            <w:r>
              <w:rPr>
                <w:lang w:bidi="es-ES"/>
              </w:rPr>
              <w:t>-</w:t>
            </w:r>
            <w:proofErr w:type="spellStart"/>
            <w:r w:rsidR="00DF1004">
              <w:rPr>
                <w:lang w:bidi="es-ES"/>
              </w:rPr>
              <w:t>University</w:t>
            </w:r>
            <w:proofErr w:type="spellEnd"/>
            <w:r w:rsidR="00DF1004">
              <w:rPr>
                <w:lang w:bidi="es-ES"/>
              </w:rPr>
              <w:t xml:space="preserve"> Nurse</w:t>
            </w:r>
            <w:r>
              <w:rPr>
                <w:lang w:bidi="es-ES"/>
              </w:rPr>
              <w:t xml:space="preserve">, Universidad Nacional de Quilmes, </w:t>
            </w:r>
            <w:proofErr w:type="spellStart"/>
            <w:r>
              <w:rPr>
                <w:lang w:bidi="es-ES"/>
              </w:rPr>
              <w:t>Necochea</w:t>
            </w:r>
            <w:proofErr w:type="spellEnd"/>
            <w:r w:rsidR="00DF1004">
              <w:rPr>
                <w:lang w:bidi="es-ES"/>
              </w:rPr>
              <w:t xml:space="preserve"> </w:t>
            </w:r>
            <w:proofErr w:type="spellStart"/>
            <w:r w:rsidR="00DF1004">
              <w:rPr>
                <w:lang w:bidi="es-ES"/>
              </w:rPr>
              <w:t>headquarters</w:t>
            </w:r>
            <w:proofErr w:type="spellEnd"/>
            <w:r>
              <w:rPr>
                <w:lang w:bidi="es-ES"/>
              </w:rPr>
              <w:t xml:space="preserve"> (1997-1999)</w:t>
            </w:r>
          </w:p>
          <w:p w14:paraId="17770525" w14:textId="64AA6458" w:rsidR="004142CD" w:rsidRPr="0059649E" w:rsidRDefault="004142CD" w:rsidP="00036450"/>
          <w:p w14:paraId="4C0D1C48" w14:textId="0347AA7A" w:rsidR="00036450" w:rsidRPr="0059649E" w:rsidRDefault="00416759" w:rsidP="00036450">
            <w:pPr>
              <w:pStyle w:val="Ttulo2"/>
            </w:pPr>
            <w:r>
              <w:t>work experience</w:t>
            </w:r>
          </w:p>
          <w:p w14:paraId="2E02C6B5" w14:textId="41260E2D" w:rsidR="00036450" w:rsidRPr="0059649E" w:rsidRDefault="0031781B" w:rsidP="00B359E4">
            <w:pPr>
              <w:pStyle w:val="Ttulo4"/>
              <w:rPr>
                <w:bCs/>
              </w:rPr>
            </w:pPr>
            <w:r>
              <w:t>Municipal Hospital of</w:t>
            </w:r>
            <w:r w:rsidR="00B77612">
              <w:t xml:space="preserve"> </w:t>
            </w:r>
            <w:proofErr w:type="spellStart"/>
            <w:r w:rsidR="00B77612">
              <w:t>Necochea</w:t>
            </w:r>
            <w:proofErr w:type="spellEnd"/>
            <w:r w:rsidR="00B77612">
              <w:t xml:space="preserve"> Emilio </w:t>
            </w:r>
            <w:proofErr w:type="spellStart"/>
            <w:r w:rsidR="00B77612">
              <w:t>Ferreyra</w:t>
            </w:r>
            <w:proofErr w:type="spellEnd"/>
            <w:r w:rsidR="00B77612">
              <w:t xml:space="preserve">  </w:t>
            </w:r>
          </w:p>
          <w:p w14:paraId="108CEDF8" w14:textId="0D842117" w:rsidR="00B77612" w:rsidRPr="00B77612" w:rsidRDefault="0031781B" w:rsidP="009F14BA">
            <w:pPr>
              <w:pStyle w:val="Fecha"/>
            </w:pPr>
            <w:proofErr w:type="spellStart"/>
            <w:r>
              <w:t>From</w:t>
            </w:r>
            <w:proofErr w:type="spellEnd"/>
            <w:r w:rsidR="00B77612">
              <w:t xml:space="preserve"> 2000 </w:t>
            </w:r>
            <w:r>
              <w:t>to 2024:</w:t>
            </w:r>
            <w:r w:rsidR="009F14BA">
              <w:t xml:space="preserve"> Care nurse in áreas of </w:t>
            </w:r>
            <w:proofErr w:type="spellStart"/>
            <w:r w:rsidR="009F14BA">
              <w:t>Pediatric</w:t>
            </w:r>
            <w:proofErr w:type="spellEnd"/>
            <w:r w:rsidR="009F14BA">
              <w:t xml:space="preserve"> and </w:t>
            </w:r>
            <w:proofErr w:type="spellStart"/>
            <w:r w:rsidR="009F14BA">
              <w:t>Adult</w:t>
            </w:r>
            <w:proofErr w:type="spellEnd"/>
            <w:r w:rsidR="009F14BA">
              <w:t xml:space="preserve"> </w:t>
            </w:r>
            <w:proofErr w:type="spellStart"/>
            <w:r w:rsidR="009F14BA">
              <w:t>Emergency</w:t>
            </w:r>
            <w:proofErr w:type="spellEnd"/>
            <w:r w:rsidR="009F14BA">
              <w:t xml:space="preserve">: </w:t>
            </w:r>
            <w:proofErr w:type="spellStart"/>
            <w:r w:rsidR="009F14BA">
              <w:t>hospitalization</w:t>
            </w:r>
            <w:proofErr w:type="spellEnd"/>
            <w:r w:rsidR="009F14BA">
              <w:t xml:space="preserve"> of: medical </w:t>
            </w:r>
            <w:proofErr w:type="spellStart"/>
            <w:r w:rsidR="009F14BA">
              <w:t>clinic</w:t>
            </w:r>
            <w:proofErr w:type="spellEnd"/>
            <w:r w:rsidR="009F14BA">
              <w:t xml:space="preserve">, </w:t>
            </w:r>
            <w:proofErr w:type="spellStart"/>
            <w:r w:rsidR="009F14BA">
              <w:t>surgery</w:t>
            </w:r>
            <w:proofErr w:type="spellEnd"/>
            <w:r w:rsidR="009F14BA">
              <w:t xml:space="preserve"> and </w:t>
            </w:r>
            <w:proofErr w:type="spellStart"/>
            <w:r w:rsidR="009F14BA">
              <w:t>traumatology</w:t>
            </w:r>
            <w:proofErr w:type="spellEnd"/>
            <w:r w:rsidR="009F14BA">
              <w:t xml:space="preserve">, </w:t>
            </w:r>
            <w:proofErr w:type="spellStart"/>
            <w:r w:rsidR="009F14BA">
              <w:t>pediatrics</w:t>
            </w:r>
            <w:proofErr w:type="spellEnd"/>
            <w:r w:rsidR="009F14BA">
              <w:t xml:space="preserve">, </w:t>
            </w:r>
            <w:proofErr w:type="spellStart"/>
            <w:r w:rsidR="009F14BA">
              <w:t>maternity</w:t>
            </w:r>
            <w:proofErr w:type="spellEnd"/>
            <w:r w:rsidR="009F14BA">
              <w:t xml:space="preserve"> and </w:t>
            </w:r>
            <w:proofErr w:type="spellStart"/>
            <w:r w:rsidR="009F14BA">
              <w:t>neonatology</w:t>
            </w:r>
            <w:proofErr w:type="spellEnd"/>
            <w:r w:rsidR="009F14BA">
              <w:t>.</w:t>
            </w:r>
          </w:p>
          <w:p w14:paraId="7D3C3247" w14:textId="75226D78" w:rsidR="00036450" w:rsidRDefault="009F14BA" w:rsidP="00B77612">
            <w:pPr>
              <w:pStyle w:val="Ttulo2"/>
            </w:pPr>
            <w:r>
              <w:t>main skills</w:t>
            </w:r>
          </w:p>
          <w:p w14:paraId="766ADBA2" w14:textId="2E456892" w:rsidR="00B77612" w:rsidRPr="00B77612" w:rsidRDefault="009F14BA" w:rsidP="00B77612">
            <w:r>
              <w:t xml:space="preserve">Decisión </w:t>
            </w:r>
            <w:proofErr w:type="spellStart"/>
            <w:r>
              <w:t>making</w:t>
            </w:r>
            <w:proofErr w:type="spellEnd"/>
            <w:r>
              <w:t xml:space="preserve">, </w:t>
            </w:r>
            <w:proofErr w:type="spellStart"/>
            <w:r>
              <w:t>willigness</w:t>
            </w:r>
            <w:proofErr w:type="spellEnd"/>
            <w:r>
              <w:t xml:space="preserve"> to </w:t>
            </w:r>
            <w:proofErr w:type="spellStart"/>
            <w:r>
              <w:t>acquire</w:t>
            </w:r>
            <w:proofErr w:type="spellEnd"/>
            <w:r>
              <w:t xml:space="preserve"> new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ability</w:t>
            </w:r>
            <w:proofErr w:type="spellEnd"/>
            <w:r>
              <w:t xml:space="preserve"> to </w:t>
            </w:r>
            <w:proofErr w:type="spellStart"/>
            <w:r>
              <w:t>work</w:t>
            </w:r>
            <w:proofErr w:type="spellEnd"/>
            <w:r>
              <w:t xml:space="preserve"> as a </w:t>
            </w:r>
            <w:proofErr w:type="spellStart"/>
            <w:r>
              <w:t>team</w:t>
            </w:r>
            <w:proofErr w:type="spellEnd"/>
            <w:r>
              <w:t>.</w:t>
            </w:r>
          </w:p>
          <w:p w14:paraId="5ECC4BC4" w14:textId="77777777" w:rsidR="00B77612" w:rsidRDefault="00B77612" w:rsidP="00B77612"/>
          <w:p w14:paraId="0F771461" w14:textId="77777777" w:rsidR="000E50F3" w:rsidRDefault="000E50F3" w:rsidP="00B77612"/>
          <w:p w14:paraId="341208BD" w14:textId="1F1D17D2" w:rsidR="000E50F3" w:rsidRDefault="009F14BA" w:rsidP="000E50F3">
            <w:pPr>
              <w:pStyle w:val="Ttulo2"/>
            </w:pPr>
            <w:r>
              <w:t>courses</w:t>
            </w:r>
          </w:p>
          <w:p w14:paraId="280A805A" w14:textId="6FBA0F05" w:rsidR="000E50F3" w:rsidRDefault="00DF1004" w:rsidP="00B77612"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 w:rsidR="000E50F3">
              <w:rPr>
                <w:szCs w:val="18"/>
              </w:rPr>
              <w:t xml:space="preserve"> Neonatal</w:t>
            </w:r>
            <w:r>
              <w:rPr>
                <w:szCs w:val="18"/>
              </w:rPr>
              <w:t xml:space="preserve"> CPR,</w:t>
            </w:r>
            <w:r w:rsidR="000E50F3">
              <w:rPr>
                <w:szCs w:val="18"/>
              </w:rPr>
              <w:t xml:space="preserve"> </w:t>
            </w:r>
            <w:proofErr w:type="spellStart"/>
            <w:r w:rsidR="007B268B">
              <w:rPr>
                <w:szCs w:val="18"/>
              </w:rPr>
              <w:t>Dr</w:t>
            </w:r>
            <w:proofErr w:type="spellEnd"/>
            <w:r w:rsidR="007B268B">
              <w:rPr>
                <w:szCs w:val="18"/>
              </w:rPr>
              <w:t xml:space="preserve"> </w:t>
            </w:r>
            <w:proofErr w:type="spellStart"/>
            <w:r w:rsidR="007B268B">
              <w:rPr>
                <w:szCs w:val="18"/>
              </w:rPr>
              <w:t>Espelet</w:t>
            </w:r>
            <w:proofErr w:type="spellEnd"/>
          </w:p>
          <w:p w14:paraId="01C7AE58" w14:textId="4F26C347" w:rsidR="000E50F3" w:rsidRDefault="000E50F3" w:rsidP="00B77612">
            <w:pPr>
              <w:rPr>
                <w:szCs w:val="18"/>
              </w:rPr>
            </w:pPr>
            <w:r>
              <w:rPr>
                <w:szCs w:val="18"/>
              </w:rPr>
              <w:t>- Neonatal</w:t>
            </w:r>
            <w:r w:rsidR="00DF1004">
              <w:rPr>
                <w:szCs w:val="18"/>
              </w:rPr>
              <w:t xml:space="preserve"> </w:t>
            </w:r>
            <w:proofErr w:type="spellStart"/>
            <w:r w:rsidR="00DF1004">
              <w:rPr>
                <w:szCs w:val="18"/>
              </w:rPr>
              <w:t>Respiratory</w:t>
            </w:r>
            <w:proofErr w:type="spellEnd"/>
            <w:r w:rsidR="00DF1004">
              <w:rPr>
                <w:szCs w:val="18"/>
              </w:rPr>
              <w:t xml:space="preserve"> </w:t>
            </w:r>
            <w:proofErr w:type="spellStart"/>
            <w:r w:rsidR="00DF1004">
              <w:rPr>
                <w:szCs w:val="18"/>
              </w:rPr>
              <w:t>Pathologies</w:t>
            </w:r>
            <w:proofErr w:type="spellEnd"/>
            <w:r>
              <w:rPr>
                <w:szCs w:val="18"/>
              </w:rPr>
              <w:t>, UBA</w:t>
            </w:r>
          </w:p>
          <w:p w14:paraId="55B6CDC4" w14:textId="4B52C8E1" w:rsidR="003079C5" w:rsidRPr="000E50F3" w:rsidRDefault="003079C5" w:rsidP="00B77612">
            <w:pPr>
              <w:rPr>
                <w:szCs w:val="18"/>
              </w:rPr>
            </w:pPr>
            <w:r>
              <w:rPr>
                <w:szCs w:val="18"/>
              </w:rPr>
              <w:t xml:space="preserve">-STCW </w:t>
            </w:r>
            <w:r w:rsidR="001D1D31">
              <w:rPr>
                <w:szCs w:val="18"/>
              </w:rPr>
              <w:t>bordin</w:t>
            </w:r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card</w:t>
            </w:r>
            <w:proofErr w:type="spellEnd"/>
          </w:p>
        </w:tc>
      </w:tr>
    </w:tbl>
    <w:p w14:paraId="73593A8D" w14:textId="77777777" w:rsidR="00A446F9" w:rsidRPr="0059649E" w:rsidRDefault="00A446F9" w:rsidP="000C45FF">
      <w:pPr>
        <w:tabs>
          <w:tab w:val="left" w:pos="990"/>
        </w:tabs>
      </w:pPr>
    </w:p>
    <w:sectPr w:rsidR="00A446F9" w:rsidRPr="0059649E" w:rsidSect="0059649E">
      <w:headerReference w:type="default" r:id="rId11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DEED22" w14:textId="77777777" w:rsidR="005A26FE" w:rsidRDefault="005A26FE" w:rsidP="000C45FF">
      <w:r>
        <w:separator/>
      </w:r>
    </w:p>
  </w:endnote>
  <w:endnote w:type="continuationSeparator" w:id="0">
    <w:p w14:paraId="5F37082C" w14:textId="77777777" w:rsidR="005A26FE" w:rsidRDefault="005A26F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5D59BD" w14:textId="77777777" w:rsidR="005A26FE" w:rsidRDefault="005A26FE" w:rsidP="000C45FF">
      <w:r>
        <w:separator/>
      </w:r>
    </w:p>
  </w:footnote>
  <w:footnote w:type="continuationSeparator" w:id="0">
    <w:p w14:paraId="17DA1402" w14:textId="77777777" w:rsidR="005A26FE" w:rsidRDefault="005A26F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5BBBE" w14:textId="77777777"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735548D3" wp14:editId="29D7BD7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508373015">
    <w:abstractNumId w:val="10"/>
  </w:num>
  <w:num w:numId="2" w16cid:durableId="1448769637">
    <w:abstractNumId w:val="11"/>
  </w:num>
  <w:num w:numId="3" w16cid:durableId="276838114">
    <w:abstractNumId w:val="8"/>
  </w:num>
  <w:num w:numId="4" w16cid:durableId="1727411729">
    <w:abstractNumId w:val="3"/>
  </w:num>
  <w:num w:numId="5" w16cid:durableId="853956524">
    <w:abstractNumId w:val="2"/>
  </w:num>
  <w:num w:numId="6" w16cid:durableId="2119519364">
    <w:abstractNumId w:val="1"/>
  </w:num>
  <w:num w:numId="7" w16cid:durableId="1748460527">
    <w:abstractNumId w:val="0"/>
  </w:num>
  <w:num w:numId="8" w16cid:durableId="177041162">
    <w:abstractNumId w:val="9"/>
  </w:num>
  <w:num w:numId="9" w16cid:durableId="1892113241">
    <w:abstractNumId w:val="7"/>
  </w:num>
  <w:num w:numId="10" w16cid:durableId="667681323">
    <w:abstractNumId w:val="6"/>
  </w:num>
  <w:num w:numId="11" w16cid:durableId="881479155">
    <w:abstractNumId w:val="5"/>
  </w:num>
  <w:num w:numId="12" w16cid:durableId="610017979">
    <w:abstractNumId w:val="4"/>
  </w:num>
  <w:num w:numId="13" w16cid:durableId="20123709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AA"/>
    <w:rsid w:val="000159C8"/>
    <w:rsid w:val="00036450"/>
    <w:rsid w:val="0005095B"/>
    <w:rsid w:val="00075675"/>
    <w:rsid w:val="00094499"/>
    <w:rsid w:val="000A46F1"/>
    <w:rsid w:val="000C45FF"/>
    <w:rsid w:val="000E3FD1"/>
    <w:rsid w:val="000E50F3"/>
    <w:rsid w:val="00112054"/>
    <w:rsid w:val="001424E5"/>
    <w:rsid w:val="001525E1"/>
    <w:rsid w:val="00180329"/>
    <w:rsid w:val="0019001F"/>
    <w:rsid w:val="001A4E0A"/>
    <w:rsid w:val="001A74A5"/>
    <w:rsid w:val="001B2ABD"/>
    <w:rsid w:val="001D1D31"/>
    <w:rsid w:val="001D7B80"/>
    <w:rsid w:val="001E0391"/>
    <w:rsid w:val="001E1759"/>
    <w:rsid w:val="001F1ECC"/>
    <w:rsid w:val="001F647C"/>
    <w:rsid w:val="00212CE5"/>
    <w:rsid w:val="002356AB"/>
    <w:rsid w:val="002400EB"/>
    <w:rsid w:val="002426E6"/>
    <w:rsid w:val="00246371"/>
    <w:rsid w:val="002559EC"/>
    <w:rsid w:val="00256CF7"/>
    <w:rsid w:val="00281FD5"/>
    <w:rsid w:val="002D3CA3"/>
    <w:rsid w:val="002E1F22"/>
    <w:rsid w:val="002E69AE"/>
    <w:rsid w:val="0030481B"/>
    <w:rsid w:val="003079C5"/>
    <w:rsid w:val="003156FC"/>
    <w:rsid w:val="0031781B"/>
    <w:rsid w:val="003254B5"/>
    <w:rsid w:val="00366336"/>
    <w:rsid w:val="0037121F"/>
    <w:rsid w:val="003A6B7D"/>
    <w:rsid w:val="003B06CA"/>
    <w:rsid w:val="003B5729"/>
    <w:rsid w:val="003C6A4A"/>
    <w:rsid w:val="003E52AE"/>
    <w:rsid w:val="004071FC"/>
    <w:rsid w:val="004142CD"/>
    <w:rsid w:val="00416759"/>
    <w:rsid w:val="00431F69"/>
    <w:rsid w:val="00445947"/>
    <w:rsid w:val="004561E8"/>
    <w:rsid w:val="004813B3"/>
    <w:rsid w:val="00496591"/>
    <w:rsid w:val="004C63E4"/>
    <w:rsid w:val="004D3011"/>
    <w:rsid w:val="005262AC"/>
    <w:rsid w:val="00532BD5"/>
    <w:rsid w:val="005954F9"/>
    <w:rsid w:val="0059649E"/>
    <w:rsid w:val="005A26FE"/>
    <w:rsid w:val="005E39D5"/>
    <w:rsid w:val="00600670"/>
    <w:rsid w:val="0062123A"/>
    <w:rsid w:val="00646E75"/>
    <w:rsid w:val="006517DA"/>
    <w:rsid w:val="006771D0"/>
    <w:rsid w:val="006E173C"/>
    <w:rsid w:val="00715FCB"/>
    <w:rsid w:val="00743101"/>
    <w:rsid w:val="0076348C"/>
    <w:rsid w:val="007775E1"/>
    <w:rsid w:val="007867A0"/>
    <w:rsid w:val="007927F5"/>
    <w:rsid w:val="007946AA"/>
    <w:rsid w:val="007A63A8"/>
    <w:rsid w:val="007B268B"/>
    <w:rsid w:val="0080285C"/>
    <w:rsid w:val="00802CA0"/>
    <w:rsid w:val="0081212B"/>
    <w:rsid w:val="00825EB9"/>
    <w:rsid w:val="00845336"/>
    <w:rsid w:val="008F1C34"/>
    <w:rsid w:val="009260CD"/>
    <w:rsid w:val="00952C25"/>
    <w:rsid w:val="00982E61"/>
    <w:rsid w:val="009A09AC"/>
    <w:rsid w:val="009F14BA"/>
    <w:rsid w:val="00A11A54"/>
    <w:rsid w:val="00A2118D"/>
    <w:rsid w:val="00A446F9"/>
    <w:rsid w:val="00A572F5"/>
    <w:rsid w:val="00A97816"/>
    <w:rsid w:val="00AB7C89"/>
    <w:rsid w:val="00AD76E2"/>
    <w:rsid w:val="00B20152"/>
    <w:rsid w:val="00B359E4"/>
    <w:rsid w:val="00B57D98"/>
    <w:rsid w:val="00B632E6"/>
    <w:rsid w:val="00B6511D"/>
    <w:rsid w:val="00B70850"/>
    <w:rsid w:val="00B77612"/>
    <w:rsid w:val="00BE6351"/>
    <w:rsid w:val="00C0186D"/>
    <w:rsid w:val="00C066B6"/>
    <w:rsid w:val="00C239D7"/>
    <w:rsid w:val="00C37BA1"/>
    <w:rsid w:val="00C4674C"/>
    <w:rsid w:val="00C46FE6"/>
    <w:rsid w:val="00C506CF"/>
    <w:rsid w:val="00C72BED"/>
    <w:rsid w:val="00C9578B"/>
    <w:rsid w:val="00CB0055"/>
    <w:rsid w:val="00CC0C6D"/>
    <w:rsid w:val="00CC506B"/>
    <w:rsid w:val="00CE1AC7"/>
    <w:rsid w:val="00D04BFE"/>
    <w:rsid w:val="00D2522B"/>
    <w:rsid w:val="00D422DE"/>
    <w:rsid w:val="00D5459D"/>
    <w:rsid w:val="00D81A3A"/>
    <w:rsid w:val="00DA1F4D"/>
    <w:rsid w:val="00DD172A"/>
    <w:rsid w:val="00DD4828"/>
    <w:rsid w:val="00DF1004"/>
    <w:rsid w:val="00E25A26"/>
    <w:rsid w:val="00E4381A"/>
    <w:rsid w:val="00E475F1"/>
    <w:rsid w:val="00E50CF7"/>
    <w:rsid w:val="00E55D74"/>
    <w:rsid w:val="00E8446F"/>
    <w:rsid w:val="00E9720B"/>
    <w:rsid w:val="00EB7F0D"/>
    <w:rsid w:val="00EC4961"/>
    <w:rsid w:val="00ED044F"/>
    <w:rsid w:val="00EE4C8D"/>
    <w:rsid w:val="00EE6328"/>
    <w:rsid w:val="00F17CF2"/>
    <w:rsid w:val="00F60274"/>
    <w:rsid w:val="00F77FB9"/>
    <w:rsid w:val="00F94526"/>
    <w:rsid w:val="00FB068F"/>
    <w:rsid w:val="00FE1E78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54E530"/>
  <w14:defaultImageDpi w14:val="32767"/>
  <w15:chartTrackingRefBased/>
  <w15:docId w15:val="{3F45798D-4E0B-493E-A6DD-9D9AA8BB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EE4C8D"/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A46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theme" Target="theme/theme1.xml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fontTable" Target="fontTable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eader" Target="header1.xml" /><Relationship Id="rId5" Type="http://schemas.openxmlformats.org/officeDocument/2006/relationships/settings" Target="settings.xml" /><Relationship Id="rId10" Type="http://schemas.openxmlformats.org/officeDocument/2006/relationships/hyperlink" Target="mailto:lunadana264@gmail.com" TargetMode="External" /><Relationship Id="rId4" Type="http://schemas.openxmlformats.org/officeDocument/2006/relationships/styles" Target="styles.xml" /><Relationship Id="rId9" Type="http://schemas.openxmlformats.org/officeDocument/2006/relationships/image" Target="media/image1.jp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 /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Curr&#237;culum%20v&#237;tae%20azul%20y%20gris.dotx" TargetMode="External" 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Currículum%20vítae%20azul%20y%20gris.dotx</Template>
  <TotalTime>0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daniela luna</cp:lastModifiedBy>
  <cp:revision>2</cp:revision>
  <cp:lastPrinted>2024-07-20T06:23:00Z</cp:lastPrinted>
  <dcterms:created xsi:type="dcterms:W3CDTF">2024-11-16T18:16:00Z</dcterms:created>
  <dcterms:modified xsi:type="dcterms:W3CDTF">2024-11-16T18:16:00Z</dcterms:modified>
</cp:coreProperties>
</file>