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04AE52A1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CE347E1" w14:textId="77777777" w:rsidR="003D1B71" w:rsidRPr="00665F95" w:rsidRDefault="003270E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3BDB0597" wp14:editId="5C7241CD">
                  <wp:extent cx="2179320" cy="2905760"/>
                  <wp:effectExtent l="0" t="0" r="0" b="0"/>
                  <wp:docPr id="11" name="Diagrama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649401B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32D1C95" w14:textId="77777777" w:rsidR="003D1B71" w:rsidRPr="00665F95" w:rsidRDefault="003270ED" w:rsidP="003270ED">
            <w:pPr>
              <w:pStyle w:val="Ttulo"/>
            </w:pPr>
            <w:proofErr w:type="spellStart"/>
            <w:r>
              <w:t>Ludmila</w:t>
            </w:r>
            <w:proofErr w:type="spellEnd"/>
            <w:r>
              <w:t xml:space="preserve"> </w:t>
            </w:r>
            <w:proofErr w:type="spellStart"/>
            <w:r>
              <w:t>Qullèn</w:t>
            </w:r>
            <w:proofErr w:type="spellEnd"/>
            <w:r w:rsidR="003D1B71" w:rsidRPr="00665F95">
              <w:rPr>
                <w:lang w:bidi="es-ES"/>
              </w:rPr>
              <w:br/>
            </w:r>
            <w:proofErr w:type="spellStart"/>
            <w:r>
              <w:t>Lopez</w:t>
            </w:r>
            <w:proofErr w:type="spellEnd"/>
          </w:p>
        </w:tc>
      </w:tr>
      <w:tr w:rsidR="003D1B71" w:rsidRPr="00CA16E3" w14:paraId="4C9BA941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EA49D71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C38BF4E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8100993" w14:textId="77777777" w:rsidR="003D1B71" w:rsidRPr="00F20161" w:rsidRDefault="003D1B71" w:rsidP="00F20161">
            <w:pPr>
              <w:pStyle w:val="Ttulo2"/>
            </w:pPr>
            <w:r w:rsidRPr="00F20161">
              <w:t>Experiencia</w:t>
            </w:r>
          </w:p>
          <w:p w14:paraId="0A4C1802" w14:textId="77777777" w:rsidR="003D1B71" w:rsidRPr="00665F95" w:rsidRDefault="00D0373F" w:rsidP="00665F95">
            <w:pPr>
              <w:pStyle w:val="Experiencia"/>
              <w:spacing w:line="216" w:lineRule="auto"/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</w:p>
          <w:p w14:paraId="2441C2C5" w14:textId="77777777" w:rsidR="003D1B71" w:rsidRPr="00665F95" w:rsidRDefault="003270ED" w:rsidP="00665F95">
            <w:pPr>
              <w:pStyle w:val="Fechas"/>
              <w:spacing w:line="216" w:lineRule="auto"/>
            </w:pPr>
            <w:r>
              <w:t>6/08/2022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6/12/2022</w:t>
            </w:r>
          </w:p>
          <w:p w14:paraId="09D9C255" w14:textId="77777777" w:rsidR="003D1B71" w:rsidRPr="00665F95" w:rsidRDefault="003270ED" w:rsidP="00665F95">
            <w:pPr>
              <w:pStyle w:val="Experiencia"/>
              <w:spacing w:line="216" w:lineRule="auto"/>
            </w:pPr>
            <w:r>
              <w:t>cuidador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niñera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particular</w:t>
            </w:r>
          </w:p>
          <w:p w14:paraId="0200E44A" w14:textId="77777777" w:rsidR="003D1B71" w:rsidRPr="00665F95" w:rsidRDefault="003270ED" w:rsidP="00665F95">
            <w:pPr>
              <w:pStyle w:val="Fechas"/>
              <w:spacing w:line="216" w:lineRule="auto"/>
            </w:pPr>
            <w:r>
              <w:t>22/06/2023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22/08/2023</w:t>
            </w:r>
          </w:p>
          <w:p w14:paraId="7742A134" w14:textId="77777777" w:rsidR="003D1B71" w:rsidRPr="00665F95" w:rsidRDefault="003270ED" w:rsidP="00665F95">
            <w:pPr>
              <w:pStyle w:val="Experiencia"/>
              <w:spacing w:line="216" w:lineRule="auto"/>
            </w:pPr>
            <w:r>
              <w:t>cuidador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acompañante de adultos mayores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particular</w:t>
            </w:r>
          </w:p>
          <w:p w14:paraId="522F3C2E" w14:textId="77777777" w:rsidR="003D1B71" w:rsidRPr="00665F95" w:rsidRDefault="003270ED" w:rsidP="00665F95">
            <w:pPr>
              <w:spacing w:line="216" w:lineRule="auto"/>
            </w:pPr>
            <w:r>
              <w:t>cuidado de niños y acompañamiento de adultos mayores</w:t>
            </w:r>
          </w:p>
          <w:sdt>
            <w:sdtPr>
              <w:id w:val="-1554227259"/>
              <w:placeholder>
                <w:docPart w:val="7F14303F1F66412382B556FF0DCB7CFD"/>
              </w:placeholder>
              <w:temporary/>
              <w:showingPlcHdr/>
              <w15:appearance w15:val="hidden"/>
            </w:sdtPr>
            <w:sdtEndPr/>
            <w:sdtContent>
              <w:p w14:paraId="79249DE1" w14:textId="77777777"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14:paraId="0CC9B388" w14:textId="77777777" w:rsidR="003D1B71" w:rsidRPr="00665F95" w:rsidRDefault="003270ED" w:rsidP="00665F95">
            <w:pPr>
              <w:pStyle w:val="Nombredelaescuela"/>
              <w:spacing w:line="216" w:lineRule="auto"/>
            </w:pPr>
            <w:r>
              <w:t>Facultad de ciencias exactas</w:t>
            </w:r>
            <w:r w:rsidR="003D1B71" w:rsidRPr="00665F95">
              <w:rPr>
                <w:lang w:bidi="es-ES"/>
              </w:rPr>
              <w:t xml:space="preserve">, </w:t>
            </w:r>
            <w:r>
              <w:t>mar del plata, provincia de buenos aires</w:t>
            </w:r>
          </w:p>
          <w:p w14:paraId="30F92660" w14:textId="77777777" w:rsidR="003D1B71" w:rsidRPr="00665F95" w:rsidRDefault="003270ED" w:rsidP="00665F95">
            <w:pPr>
              <w:pStyle w:val="Listaconvietas"/>
              <w:spacing w:line="216" w:lineRule="auto"/>
            </w:pPr>
            <w:r>
              <w:t>Estudio licenciatura en ciencias biológicas.  2 año</w:t>
            </w:r>
          </w:p>
          <w:p w14:paraId="6141ECAB" w14:textId="77777777" w:rsidR="003270ED" w:rsidRDefault="003270ED" w:rsidP="003270ED">
            <w:pPr>
              <w:pStyle w:val="Ttulo2"/>
            </w:pPr>
            <w:r>
              <w:t>Objetivo profesional</w:t>
            </w:r>
          </w:p>
          <w:p w14:paraId="39213403" w14:textId="77777777" w:rsidR="003D1B71" w:rsidRPr="003270ED" w:rsidRDefault="003270ED" w:rsidP="003270ED">
            <w:pPr>
              <w:pStyle w:val="Ttulo2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  <w:u w:val="none"/>
              </w:rPr>
            </w:pPr>
            <w:r w:rsidRPr="003270ED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  <w:u w:val="none"/>
              </w:rPr>
              <w:t>Trabajadora general con capacidad de adaptabilidad en cualquier tipo de trabajo y confiable, con altas habilidades en limpieza de establecimientos, comunicación verbal y escrita, matemáticas básicas y manejo de programas informáticos que busca una vacante que ofrezca un empleo estable con oportunidades de crecimiento</w:t>
            </w:r>
          </w:p>
          <w:p w14:paraId="49D53367" w14:textId="77777777" w:rsidR="003D1B71" w:rsidRPr="00665F95" w:rsidRDefault="003D1B71" w:rsidP="00665F95">
            <w:pPr>
              <w:spacing w:line="216" w:lineRule="auto"/>
            </w:pPr>
          </w:p>
          <w:p w14:paraId="1321C7DE" w14:textId="77777777" w:rsidR="003D1B71" w:rsidRPr="00F20161" w:rsidRDefault="003D1B71" w:rsidP="00F20161">
            <w:pPr>
              <w:pStyle w:val="Ttulo2"/>
            </w:pPr>
          </w:p>
          <w:p w14:paraId="11FD5423" w14:textId="77777777" w:rsidR="003D1B71" w:rsidRPr="00665F95" w:rsidRDefault="003D1B71" w:rsidP="00665F95">
            <w:pPr>
              <w:spacing w:line="216" w:lineRule="auto"/>
            </w:pPr>
          </w:p>
          <w:p w14:paraId="3E9176F1" w14:textId="77777777" w:rsidR="003D1B71" w:rsidRPr="00F20161" w:rsidRDefault="003D1B71" w:rsidP="00F20161">
            <w:pPr>
              <w:pStyle w:val="Ttulo2"/>
            </w:pPr>
          </w:p>
          <w:p w14:paraId="6D8CC62D" w14:textId="77777777" w:rsidR="003D1B71" w:rsidRPr="00665F95" w:rsidRDefault="003D1B71" w:rsidP="003270ED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14:paraId="20242FB7" w14:textId="77777777" w:rsidTr="003D1B71">
        <w:trPr>
          <w:trHeight w:val="1164"/>
        </w:trPr>
        <w:tc>
          <w:tcPr>
            <w:tcW w:w="720" w:type="dxa"/>
          </w:tcPr>
          <w:p w14:paraId="0AB8F4AA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748ECD42" w14:textId="77777777" w:rsidR="003D1B71" w:rsidRDefault="003D1B71" w:rsidP="007E4412">
            <w:pPr>
              <w:pStyle w:val="Textoindependiente"/>
              <w:kinsoku w:val="0"/>
              <w:overflowPunct w:val="0"/>
              <w:jc w:val="center"/>
              <w:rPr>
                <w:color w:val="0072C7" w:themeColor="accent2"/>
                <w:lang w:val="es-ES_tradnl"/>
              </w:rPr>
            </w:pPr>
          </w:p>
          <w:p w14:paraId="25656353" w14:textId="77777777" w:rsidR="007E4412" w:rsidRDefault="007E4412" w:rsidP="007E4412">
            <w:pPr>
              <w:pStyle w:val="Textoindependiente"/>
              <w:kinsoku w:val="0"/>
              <w:overflowPunct w:val="0"/>
              <w:jc w:val="center"/>
              <w:rPr>
                <w:color w:val="0072C7" w:themeColor="accent2"/>
                <w:lang w:val="es-ES_tradnl"/>
              </w:rPr>
            </w:pPr>
          </w:p>
          <w:p w14:paraId="3DA034DA" w14:textId="2DF3420E" w:rsidR="007E4412" w:rsidRPr="007E4412" w:rsidRDefault="007E4412" w:rsidP="007E4412">
            <w:pPr>
              <w:pStyle w:val="Textoindependiente"/>
              <w:kinsoku w:val="0"/>
              <w:overflowPunct w:val="0"/>
              <w:jc w:val="center"/>
              <w:rPr>
                <w:color w:val="0072C7" w:themeColor="accent2"/>
                <w:sz w:val="44"/>
                <w:szCs w:val="44"/>
                <w:lang w:val="es-ES_tradnl"/>
              </w:rPr>
            </w:pPr>
          </w:p>
        </w:tc>
        <w:tc>
          <w:tcPr>
            <w:tcW w:w="423" w:type="dxa"/>
            <w:vMerge/>
          </w:tcPr>
          <w:p w14:paraId="461876E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3961804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1EAD0A3A" w14:textId="77777777" w:rsidTr="003D1B71">
        <w:trPr>
          <w:trHeight w:val="543"/>
        </w:trPr>
        <w:tc>
          <w:tcPr>
            <w:tcW w:w="720" w:type="dxa"/>
          </w:tcPr>
          <w:p w14:paraId="2747464A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460514F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6534E69" wp14:editId="64F3CC10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158A9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7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E1C2808" w14:textId="77777777" w:rsidR="003D1B71" w:rsidRPr="00CA16E3" w:rsidRDefault="003270ED" w:rsidP="00380FD1">
            <w:pPr>
              <w:pStyle w:val="Informacin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Bolivar</w:t>
            </w:r>
            <w:proofErr w:type="spellEnd"/>
            <w:r>
              <w:rPr>
                <w:lang w:val="es-ES_tradnl"/>
              </w:rPr>
              <w:t xml:space="preserve"> 2118</w:t>
            </w:r>
          </w:p>
          <w:p w14:paraId="093876C7" w14:textId="77777777" w:rsidR="003D1B71" w:rsidRPr="00CA16E3" w:rsidRDefault="003270ED" w:rsidP="003270ED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Mar del plata . 6700</w:t>
            </w:r>
          </w:p>
        </w:tc>
        <w:tc>
          <w:tcPr>
            <w:tcW w:w="423" w:type="dxa"/>
            <w:vMerge/>
          </w:tcPr>
          <w:p w14:paraId="563168C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08DE593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E644949" w14:textId="77777777" w:rsidTr="003D1B71">
        <w:trPr>
          <w:trHeight w:val="183"/>
        </w:trPr>
        <w:tc>
          <w:tcPr>
            <w:tcW w:w="720" w:type="dxa"/>
          </w:tcPr>
          <w:p w14:paraId="6F6E1408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D036340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603811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F7D20E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18E6A20" w14:textId="77777777" w:rsidTr="003D1B71">
        <w:trPr>
          <w:trHeight w:val="624"/>
        </w:trPr>
        <w:tc>
          <w:tcPr>
            <w:tcW w:w="720" w:type="dxa"/>
          </w:tcPr>
          <w:p w14:paraId="285C49AA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82D7EB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7E86B4F" wp14:editId="2A69AC50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7A1B6D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9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1A2586A" w14:textId="77777777" w:rsidR="003D1B71" w:rsidRPr="00CA16E3" w:rsidRDefault="003270ED" w:rsidP="003270ED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2216702938</w:t>
            </w:r>
          </w:p>
        </w:tc>
        <w:tc>
          <w:tcPr>
            <w:tcW w:w="423" w:type="dxa"/>
            <w:vMerge/>
          </w:tcPr>
          <w:p w14:paraId="7C26D90F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9620CB5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E614675" w14:textId="77777777" w:rsidTr="003D1B71">
        <w:trPr>
          <w:trHeight w:val="183"/>
        </w:trPr>
        <w:tc>
          <w:tcPr>
            <w:tcW w:w="720" w:type="dxa"/>
          </w:tcPr>
          <w:p w14:paraId="0F8A1689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8F2F21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30FE90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46B2B1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416DC42" w14:textId="77777777" w:rsidTr="003D1B71">
        <w:trPr>
          <w:trHeight w:val="633"/>
        </w:trPr>
        <w:tc>
          <w:tcPr>
            <w:tcW w:w="720" w:type="dxa"/>
          </w:tcPr>
          <w:p w14:paraId="54D8D15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CE2EFF6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33044138" wp14:editId="4546D81C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829ED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21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91C7A8C" w14:textId="77777777" w:rsidR="003D1B71" w:rsidRPr="00CA16E3" w:rsidRDefault="003270ED" w:rsidP="003270ED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ludmilaquillenlopez@gmail.com</w:t>
            </w:r>
          </w:p>
        </w:tc>
        <w:tc>
          <w:tcPr>
            <w:tcW w:w="423" w:type="dxa"/>
            <w:vMerge/>
          </w:tcPr>
          <w:p w14:paraId="64961FF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E54BE5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7D0A362" w14:textId="77777777" w:rsidTr="003D1B71">
        <w:trPr>
          <w:trHeight w:val="174"/>
        </w:trPr>
        <w:tc>
          <w:tcPr>
            <w:tcW w:w="720" w:type="dxa"/>
          </w:tcPr>
          <w:p w14:paraId="3C0CA2EC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BD3147F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BC62107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AEE020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0109AF9" w14:textId="77777777" w:rsidTr="003270ED">
        <w:trPr>
          <w:trHeight w:val="64"/>
        </w:trPr>
        <w:tc>
          <w:tcPr>
            <w:tcW w:w="720" w:type="dxa"/>
          </w:tcPr>
          <w:p w14:paraId="3A189C2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D2C3F51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0585DF85" w14:textId="77777777" w:rsidR="003D1B71" w:rsidRPr="00CA16E3" w:rsidRDefault="003D1B71" w:rsidP="003270ED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7BDCA3AA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A7FB35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4DF781E" w14:textId="77777777" w:rsidTr="00665F95">
        <w:trPr>
          <w:trHeight w:val="4071"/>
        </w:trPr>
        <w:tc>
          <w:tcPr>
            <w:tcW w:w="720" w:type="dxa"/>
          </w:tcPr>
          <w:p w14:paraId="48163865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177E50C9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63EDFD8B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3C24A51F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6C0FF947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CD981" w14:textId="77777777" w:rsidR="000B0481" w:rsidRDefault="000B0481" w:rsidP="00590471">
      <w:r>
        <w:separator/>
      </w:r>
    </w:p>
  </w:endnote>
  <w:endnote w:type="continuationSeparator" w:id="0">
    <w:p w14:paraId="46007746" w14:textId="77777777" w:rsidR="000B0481" w:rsidRDefault="000B048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126242" w14:textId="77777777" w:rsidR="000B0481" w:rsidRDefault="000B0481" w:rsidP="00590471">
      <w:r>
        <w:separator/>
      </w:r>
    </w:p>
  </w:footnote>
  <w:footnote w:type="continuationSeparator" w:id="0">
    <w:p w14:paraId="06FAAAF2" w14:textId="77777777" w:rsidR="000B0481" w:rsidRDefault="000B048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F8CDC" w14:textId="77777777" w:rsidR="00590471" w:rsidRPr="00665F95" w:rsidRDefault="00310F1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8A6B5C" wp14:editId="4345A9AC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91A0C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73777757">
    <w:abstractNumId w:val="10"/>
  </w:num>
  <w:num w:numId="2" w16cid:durableId="651563659">
    <w:abstractNumId w:val="11"/>
  </w:num>
  <w:num w:numId="3" w16cid:durableId="84739406">
    <w:abstractNumId w:val="9"/>
  </w:num>
  <w:num w:numId="4" w16cid:durableId="128133002">
    <w:abstractNumId w:val="14"/>
  </w:num>
  <w:num w:numId="5" w16cid:durableId="1546017353">
    <w:abstractNumId w:val="12"/>
  </w:num>
  <w:num w:numId="6" w16cid:durableId="2064985698">
    <w:abstractNumId w:val="8"/>
  </w:num>
  <w:num w:numId="7" w16cid:durableId="451637640">
    <w:abstractNumId w:val="3"/>
  </w:num>
  <w:num w:numId="8" w16cid:durableId="328942524">
    <w:abstractNumId w:val="2"/>
  </w:num>
  <w:num w:numId="9" w16cid:durableId="1322924606">
    <w:abstractNumId w:val="1"/>
  </w:num>
  <w:num w:numId="10" w16cid:durableId="620185368">
    <w:abstractNumId w:val="0"/>
  </w:num>
  <w:num w:numId="11" w16cid:durableId="1510565522">
    <w:abstractNumId w:val="7"/>
  </w:num>
  <w:num w:numId="12" w16cid:durableId="2067289466">
    <w:abstractNumId w:val="6"/>
  </w:num>
  <w:num w:numId="13" w16cid:durableId="1038511109">
    <w:abstractNumId w:val="5"/>
  </w:num>
  <w:num w:numId="14" w16cid:durableId="1169636246">
    <w:abstractNumId w:val="4"/>
  </w:num>
  <w:num w:numId="15" w16cid:durableId="6539887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ED"/>
    <w:rsid w:val="00060042"/>
    <w:rsid w:val="0008685D"/>
    <w:rsid w:val="00090860"/>
    <w:rsid w:val="000B0481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00D3A"/>
    <w:rsid w:val="00310F17"/>
    <w:rsid w:val="00322A46"/>
    <w:rsid w:val="003270ED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4412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1776F"/>
    <w:rsid w:val="009475DC"/>
    <w:rsid w:val="00967B93"/>
    <w:rsid w:val="009B5527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3587F"/>
    <w:rsid w:val="00DC3F0A"/>
    <w:rsid w:val="00E26AED"/>
    <w:rsid w:val="00E73AB8"/>
    <w:rsid w:val="00E90A60"/>
    <w:rsid w:val="00EC4134"/>
    <w:rsid w:val="00ED47F7"/>
    <w:rsid w:val="00EE7E09"/>
    <w:rsid w:val="00F0223C"/>
    <w:rsid w:val="00F20161"/>
    <w:rsid w:val="00F3235D"/>
    <w:rsid w:val="00F32393"/>
    <w:rsid w:val="00F878BD"/>
    <w:rsid w:val="00F9436D"/>
    <w:rsid w:val="00FB655C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72370B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diagramQuickStyle" Target="diagrams/quickStyle1.xml" /><Relationship Id="rId18" Type="http://schemas.openxmlformats.org/officeDocument/2006/relationships/image" Target="media/image4.png" /><Relationship Id="rId3" Type="http://schemas.openxmlformats.org/officeDocument/2006/relationships/customXml" Target="../customXml/item3.xml" /><Relationship Id="rId21" Type="http://schemas.openxmlformats.org/officeDocument/2006/relationships/image" Target="media/image7.png" /><Relationship Id="rId7" Type="http://schemas.openxmlformats.org/officeDocument/2006/relationships/settings" Target="settings.xml" /><Relationship Id="rId12" Type="http://schemas.openxmlformats.org/officeDocument/2006/relationships/diagramLayout" Target="diagrams/layout1.xml" /><Relationship Id="rId17" Type="http://schemas.openxmlformats.org/officeDocument/2006/relationships/image" Target="media/image3.png" /><Relationship Id="rId25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image" Target="media/image2.png" /><Relationship Id="rId20" Type="http://schemas.openxmlformats.org/officeDocument/2006/relationships/image" Target="media/image6.png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diagramData" Target="diagrams/data1.xml" /><Relationship Id="rId24" Type="http://schemas.openxmlformats.org/officeDocument/2006/relationships/glossaryDocument" Target="glossary/document.xml" /><Relationship Id="rId5" Type="http://schemas.openxmlformats.org/officeDocument/2006/relationships/numbering" Target="numbering.xml" /><Relationship Id="rId15" Type="http://schemas.microsoft.com/office/2007/relationships/diagramDrawing" Target="diagrams/drawing1.xml" /><Relationship Id="rId23" Type="http://schemas.openxmlformats.org/officeDocument/2006/relationships/fontTable" Target="fontTable.xml" /><Relationship Id="rId10" Type="http://schemas.openxmlformats.org/officeDocument/2006/relationships/endnotes" Target="endnotes.xml" /><Relationship Id="rId19" Type="http://schemas.openxmlformats.org/officeDocument/2006/relationships/image" Target="media/image5.png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diagramColors" Target="diagrams/colors1.xml" /><Relationship Id="rId22" Type="http://schemas.openxmlformats.org/officeDocument/2006/relationships/header" Target="header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ER%20PC\AppData\Roaming\Microsoft\Plantillas\Curr&#237;culum%20v&#237;tae%20con%20esferas%20azules.dotx" TargetMode="External" 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 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669B23-CEA5-414E-AED3-F3A483A84588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D036FDC0-5F3E-4D96-98A5-0D16016E0662}">
      <dgm:prSet phldrT="[Texto]" phldr="1"/>
      <dgm:spPr/>
      <dgm:t>
        <a:bodyPr/>
        <a:lstStyle/>
        <a:p>
          <a:endParaRPr lang="es-ES"/>
        </a:p>
      </dgm:t>
    </dgm:pt>
    <dgm:pt modelId="{31D77C0B-1877-458B-AC1B-05FB03C3D6E8}" type="sibTrans" cxnId="{F21B261A-C40C-402B-A239-F26631CAB8F1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  <dgm:t>
        <a:bodyPr/>
        <a:lstStyle/>
        <a:p>
          <a:endParaRPr lang="es-ES"/>
        </a:p>
      </dgm:t>
    </dgm:pt>
    <dgm:pt modelId="{51013C7C-D86F-4022-853D-3FDC78318871}" type="parTrans" cxnId="{F21B261A-C40C-402B-A239-F26631CAB8F1}">
      <dgm:prSet/>
      <dgm:spPr/>
      <dgm:t>
        <a:bodyPr/>
        <a:lstStyle/>
        <a:p>
          <a:endParaRPr lang="es-ES"/>
        </a:p>
      </dgm:t>
    </dgm:pt>
    <dgm:pt modelId="{36C0CA5A-BD0B-494A-BBB2-4AA6B2CF6D43}" type="pres">
      <dgm:prSet presAssocID="{F8669B23-CEA5-414E-AED3-F3A483A84588}" presName="Name0" presStyleCnt="0">
        <dgm:presLayoutVars>
          <dgm:chMax val="7"/>
          <dgm:chPref val="7"/>
          <dgm:dir/>
        </dgm:presLayoutVars>
      </dgm:prSet>
      <dgm:spPr/>
    </dgm:pt>
    <dgm:pt modelId="{F0F0E126-C940-459D-896F-35D929E972F1}" type="pres">
      <dgm:prSet presAssocID="{F8669B23-CEA5-414E-AED3-F3A483A84588}" presName="Name1" presStyleCnt="0"/>
      <dgm:spPr/>
    </dgm:pt>
    <dgm:pt modelId="{5D8461FB-C233-44E1-ABD4-080A13A108F2}" type="pres">
      <dgm:prSet presAssocID="{31D77C0B-1877-458B-AC1B-05FB03C3D6E8}" presName="picture_1" presStyleCnt="0"/>
      <dgm:spPr/>
    </dgm:pt>
    <dgm:pt modelId="{A6820C5C-050E-499F-A560-0BDEB09FB1E0}" type="pres">
      <dgm:prSet presAssocID="{31D77C0B-1877-458B-AC1B-05FB03C3D6E8}" presName="pictureRepeatNode" presStyleLbl="alignImgPlace1" presStyleIdx="0" presStyleCnt="1" custScaleX="174180" custScaleY="207280"/>
      <dgm:spPr/>
    </dgm:pt>
    <dgm:pt modelId="{0F7E0972-BE43-4E00-B611-05A7F23EE858}" type="pres">
      <dgm:prSet presAssocID="{D036FDC0-5F3E-4D96-98A5-0D16016E0662}" presName="text_1" presStyleLbl="node1" presStyleIdx="0" presStyleCnt="0" custFlipVert="1" custScaleY="12715" custLinFactX="42560" custLinFactY="100000" custLinFactNeighborX="100000" custLinFactNeighborY="121038">
        <dgm:presLayoutVars>
          <dgm:bulletEnabled val="1"/>
        </dgm:presLayoutVars>
      </dgm:prSet>
      <dgm:spPr/>
    </dgm:pt>
  </dgm:ptLst>
  <dgm:cxnLst>
    <dgm:cxn modelId="{F21B261A-C40C-402B-A239-F26631CAB8F1}" srcId="{F8669B23-CEA5-414E-AED3-F3A483A84588}" destId="{D036FDC0-5F3E-4D96-98A5-0D16016E0662}" srcOrd="0" destOrd="0" parTransId="{51013C7C-D86F-4022-853D-3FDC78318871}" sibTransId="{31D77C0B-1877-458B-AC1B-05FB03C3D6E8}"/>
    <dgm:cxn modelId="{4A91EA60-FC47-43FF-A6A7-853BDAD04610}" type="presOf" srcId="{D036FDC0-5F3E-4D96-98A5-0D16016E0662}" destId="{0F7E0972-BE43-4E00-B611-05A7F23EE858}" srcOrd="0" destOrd="0" presId="urn:microsoft.com/office/officeart/2008/layout/CircularPictureCallout"/>
    <dgm:cxn modelId="{4693D9BD-35F6-417F-9572-7E5331CD9271}" type="presOf" srcId="{31D77C0B-1877-458B-AC1B-05FB03C3D6E8}" destId="{A6820C5C-050E-499F-A560-0BDEB09FB1E0}" srcOrd="0" destOrd="0" presId="urn:microsoft.com/office/officeart/2008/layout/CircularPictureCallout"/>
    <dgm:cxn modelId="{E5466CED-EFCF-4062-B7BC-886CB535CCC4}" type="presOf" srcId="{F8669B23-CEA5-414E-AED3-F3A483A84588}" destId="{36C0CA5A-BD0B-494A-BBB2-4AA6B2CF6D43}" srcOrd="0" destOrd="0" presId="urn:microsoft.com/office/officeart/2008/layout/CircularPictureCallout"/>
    <dgm:cxn modelId="{2C2FF0C5-80E0-43B1-8EE9-252CF74EF156}" type="presParOf" srcId="{36C0CA5A-BD0B-494A-BBB2-4AA6B2CF6D43}" destId="{F0F0E126-C940-459D-896F-35D929E972F1}" srcOrd="0" destOrd="0" presId="urn:microsoft.com/office/officeart/2008/layout/CircularPictureCallout"/>
    <dgm:cxn modelId="{886DACF2-5091-49B2-BD4C-0D241E485D65}" type="presParOf" srcId="{F0F0E126-C940-459D-896F-35D929E972F1}" destId="{5D8461FB-C233-44E1-ABD4-080A13A108F2}" srcOrd="0" destOrd="0" presId="urn:microsoft.com/office/officeart/2008/layout/CircularPictureCallout"/>
    <dgm:cxn modelId="{99AE7A47-9B4C-40CC-A452-A1B9DA9E4826}" type="presParOf" srcId="{5D8461FB-C233-44E1-ABD4-080A13A108F2}" destId="{A6820C5C-050E-499F-A560-0BDEB09FB1E0}" srcOrd="0" destOrd="0" presId="urn:microsoft.com/office/officeart/2008/layout/CircularPictureCallout"/>
    <dgm:cxn modelId="{088A8E49-BB7F-469C-A1E8-2E55D8197976}" type="presParOf" srcId="{F0F0E126-C940-459D-896F-35D929E972F1}" destId="{0F7E0972-BE43-4E00-B611-05A7F23EE858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820C5C-050E-499F-A560-0BDEB09FB1E0}">
      <dsp:nvSpPr>
        <dsp:cNvPr id="0" name=""/>
        <dsp:cNvSpPr/>
      </dsp:nvSpPr>
      <dsp:spPr>
        <a:xfrm>
          <a:off x="140675" y="323556"/>
          <a:ext cx="1897969" cy="225864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7E0972-BE43-4E00-B611-05A7F23EE858}">
      <dsp:nvSpPr>
        <dsp:cNvPr id="0" name=""/>
        <dsp:cNvSpPr/>
      </dsp:nvSpPr>
      <dsp:spPr>
        <a:xfrm flipV="1">
          <a:off x="1481937" y="2438418"/>
          <a:ext cx="697382" cy="457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500" kern="1200"/>
        </a:p>
      </dsp:txBody>
      <dsp:txXfrm rot="10800000">
        <a:off x="1481937" y="2438418"/>
        <a:ext cx="697382" cy="457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14303F1F66412382B556FF0DCB7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8EEE5-DA07-4DEB-B66F-32EBF10EFB06}"/>
      </w:docPartPr>
      <w:docPartBody>
        <w:p w:rsidR="001D199E" w:rsidRDefault="00BB6ECD">
          <w:pPr>
            <w:pStyle w:val="7F14303F1F66412382B556FF0DCB7CFD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ECD"/>
    <w:rsid w:val="001D199E"/>
    <w:rsid w:val="00BB6ECD"/>
    <w:rsid w:val="00D3587F"/>
    <w:rsid w:val="00FB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F14303F1F66412382B556FF0DCB7CFD">
    <w:name w:val="7F14303F1F66412382B556FF0DCB7CFD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4.xml><?xml version="1.0" encoding="utf-8"?>
<ds:datastoreItem xmlns:ds="http://schemas.openxmlformats.org/officeDocument/2006/customXml" ds:itemID="{C784AC6F-AA79-4C66-B91D-6C8521338ED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Currículum%20vítae%20con%20esferas%20azules.dotx</Template>
  <TotalTime>0</TotalTime>
  <Pages>1</Pages>
  <Words>97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2024-11-02T20:05:00Z</dcterms:created>
  <dcterms:modified xsi:type="dcterms:W3CDTF">2024-11-02T20:05:00Z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