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2915"/>
        <w:gridCol w:w="992"/>
        <w:gridCol w:w="5954"/>
      </w:tblGrid>
      <w:tr w:rsidR="00905C7E" w:rsidTr="00055C78">
        <w:trPr>
          <w:trHeight w:val="1843"/>
        </w:trPr>
        <w:tc>
          <w:tcPr>
            <w:tcW w:w="3839" w:type="dxa"/>
            <w:gridSpan w:val="3"/>
            <w:vMerge w:val="restart"/>
            <w:tcBorders>
              <w:bottom w:val="nil"/>
            </w:tcBorders>
          </w:tcPr>
          <w:p w:rsidR="00905C7E" w:rsidRDefault="00FC0F51" w:rsidP="00905C7E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2" type="#_x0000_t75" style="width:120.75pt;height:227.25pt">
                  <v:imagedata r:id="rId10" o:title="IMG_20231113_131242" croptop="18609f" cropbottom="11611f" cropleft="14947f" cropright="17246f"/>
                </v:shape>
              </w:pic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905C7E" w:rsidRPr="00310F17" w:rsidRDefault="00FC0F51" w:rsidP="00FC0F51">
            <w:pPr>
              <w:pStyle w:val="Ttulo"/>
            </w:pPr>
            <w:r>
              <w:t>ROMINA GISELLE</w:t>
            </w:r>
            <w:r>
              <w:br/>
              <w:t>ORTIZ</w:t>
            </w:r>
          </w:p>
        </w:tc>
      </w:tr>
      <w:tr w:rsidR="00905C7E" w:rsidTr="00055C78">
        <w:trPr>
          <w:trHeight w:val="1589"/>
        </w:trPr>
        <w:tc>
          <w:tcPr>
            <w:tcW w:w="3839" w:type="dxa"/>
            <w:gridSpan w:val="3"/>
            <w:vMerge/>
            <w:tcBorders>
              <w:bottom w:val="nil"/>
            </w:tcBorders>
          </w:tcPr>
          <w:p w:rsidR="00905C7E" w:rsidRDefault="00905C7E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E16B3F38F6F34882A5847593E352F5FA"/>
              </w:placeholder>
              <w:temporary/>
              <w:showingPlcHdr/>
              <w15:appearance w15:val="hidden"/>
            </w:sdtPr>
            <w:sdtEndPr/>
            <w:sdtContent>
              <w:p w:rsidR="00905C7E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es-ES"/>
                  </w:rPr>
                  <w:t>Experiencia</w:t>
                </w:r>
              </w:p>
            </w:sdtContent>
          </w:sdt>
          <w:p w:rsidR="007A358A" w:rsidRDefault="007A358A" w:rsidP="007A35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2023-ACTUALIDAD Vicedirectora de educación primaria para Dirección de Cultura y Educación de Buenos Aires.</w:t>
            </w:r>
          </w:p>
          <w:p w:rsidR="007A358A" w:rsidRDefault="007A358A" w:rsidP="007A35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EP30. EP44</w:t>
            </w:r>
          </w:p>
          <w:p w:rsidR="007A358A" w:rsidRPr="007A358A" w:rsidRDefault="007A358A" w:rsidP="007A358A"/>
          <w:p w:rsidR="00905C7E" w:rsidRDefault="007A358A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2008-2023 Maestra de grado para Dirección de Cultura y Educación de Buenos Aires.</w:t>
            </w:r>
          </w:p>
          <w:p w:rsidR="007A358A" w:rsidRDefault="007A358A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EP 46. EP33. EP38. EP39. EP24. EP11. EP47. EP9. EP44. EP16. EP41</w:t>
            </w:r>
          </w:p>
          <w:p w:rsidR="007A358A" w:rsidRDefault="007A358A" w:rsidP="00AC6C7E">
            <w:pPr>
              <w:rPr>
                <w:rFonts w:ascii="Calibri" w:hAnsi="Calibri" w:cs="Calibri"/>
              </w:rPr>
            </w:pPr>
          </w:p>
          <w:p w:rsidR="007A358A" w:rsidRDefault="007A358A" w:rsidP="007A358A">
            <w:r>
              <w:t>2007 Maestra de Apoyo para el Obispado de San Miguel.</w:t>
            </w:r>
          </w:p>
          <w:p w:rsidR="00FC0F51" w:rsidRPr="00740017" w:rsidRDefault="00FC0F5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F752C443067456DB2494A2500132D9F"/>
              </w:placeholder>
              <w:temporary/>
              <w:showingPlcHdr/>
              <w15:appearance w15:val="hidden"/>
            </w:sdtPr>
            <w:sdtEndPr/>
            <w:sdtContent>
              <w:p w:rsidR="00905C7E" w:rsidRDefault="00905C7E" w:rsidP="007A358A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es-ES"/>
                  </w:rPr>
                  <w:t>Formación</w:t>
                </w:r>
              </w:p>
            </w:sdtContent>
          </w:sdt>
          <w:p w:rsidR="00905C7E" w:rsidRDefault="007A358A" w:rsidP="007A358A">
            <w:pPr>
              <w:pStyle w:val="Listaconvietas"/>
            </w:pPr>
            <w:r w:rsidRPr="007A358A">
              <w:rPr>
                <w:rFonts w:ascii="Calibri" w:hAnsi="Calibri" w:cs="Calibri"/>
              </w:rPr>
              <w:t>INSTITUTO MARÍA MADRE NUESTRA, Pilar, Buenos Aires</w:t>
            </w:r>
            <w:r>
              <w:br/>
              <w:t>Título de secundario. Orientación en Arte, Diseño y Comunicaciones.</w:t>
            </w:r>
            <w:r w:rsidR="006F5CBB">
              <w:t xml:space="preserve"> (Completo, año de egreso 2005)</w:t>
            </w:r>
            <w:r>
              <w:br/>
            </w:r>
          </w:p>
          <w:p w:rsidR="006F5CBB" w:rsidRDefault="0074511A" w:rsidP="0074511A">
            <w:pPr>
              <w:pStyle w:val="Listaconvietas"/>
              <w:rPr>
                <w:rFonts w:ascii="Calibri" w:hAnsi="Calibri" w:cs="Calibri"/>
              </w:rPr>
            </w:pPr>
            <w:r w:rsidRPr="0074511A">
              <w:rPr>
                <w:rFonts w:ascii="Calibri" w:hAnsi="Calibri" w:cs="Calibri"/>
              </w:rPr>
              <w:t>INSTITUTO MARÍA MADRE NUESTRA, Pilar, Buenos Aires</w:t>
            </w:r>
            <w:r>
              <w:rPr>
                <w:rFonts w:ascii="Calibri" w:hAnsi="Calibri" w:cs="Calibri"/>
              </w:rPr>
              <w:br/>
              <w:t xml:space="preserve">Título profesional. Profesorado de EGB 1 y 2. </w:t>
            </w:r>
            <w:r w:rsidR="006F5CBB">
              <w:rPr>
                <w:rFonts w:ascii="Calibri" w:hAnsi="Calibri" w:cs="Calibri"/>
              </w:rPr>
              <w:t>(completo, año de egreso 2012)</w:t>
            </w:r>
            <w:r w:rsidR="006F5CBB">
              <w:rPr>
                <w:rFonts w:ascii="Calibri" w:hAnsi="Calibri" w:cs="Calibri"/>
              </w:rPr>
              <w:br/>
            </w:r>
          </w:p>
          <w:p w:rsidR="006F5CBB" w:rsidRDefault="006F5CBB" w:rsidP="006F5CBB">
            <w:pPr>
              <w:pStyle w:val="Listaconvietas"/>
              <w:rPr>
                <w:rFonts w:ascii="Calibri" w:hAnsi="Calibri" w:cs="Calibri"/>
              </w:rPr>
            </w:pPr>
            <w:r w:rsidRPr="006F5CBB">
              <w:rPr>
                <w:rFonts w:ascii="Calibri" w:hAnsi="Calibri" w:cs="Calibri"/>
              </w:rPr>
              <w:t>INSTITUTO MARÍA MADRE NUESTRA, Pilar, Buenos Aires</w:t>
            </w:r>
          </w:p>
          <w:p w:rsidR="006F5CBB" w:rsidRDefault="006F5CBB" w:rsidP="006F5CBB">
            <w:pPr>
              <w:pStyle w:val="Listaconvietas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Profesorado de INGLES (incompleto</w:t>
            </w:r>
            <w:r>
              <w:rPr>
                <w:rFonts w:ascii="Calibri" w:hAnsi="Calibri" w:cs="Calibri"/>
              </w:rPr>
              <w:t xml:space="preserve"> año</w:t>
            </w:r>
            <w:r>
              <w:rPr>
                <w:rFonts w:ascii="Calibri" w:hAnsi="Calibri" w:cs="Calibri"/>
              </w:rPr>
              <w:t xml:space="preserve"> 2012-2013)</w:t>
            </w:r>
            <w:r>
              <w:rPr>
                <w:rFonts w:ascii="Calibri" w:hAnsi="Calibri" w:cs="Calibri"/>
              </w:rPr>
              <w:br/>
            </w:r>
          </w:p>
          <w:p w:rsidR="006F5CBB" w:rsidRDefault="006F5CBB" w:rsidP="0074511A">
            <w:pPr>
              <w:pStyle w:val="Listaconvieta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ISFD 52, San Isidro, Buenos Aires</w:t>
            </w:r>
            <w:r>
              <w:rPr>
                <w:rFonts w:ascii="Calibri" w:hAnsi="Calibri" w:cs="Calibri"/>
              </w:rPr>
              <w:br/>
              <w:t>Profesorado de Inglés (incompleto año 2018)</w:t>
            </w:r>
            <w:r>
              <w:rPr>
                <w:rFonts w:ascii="Calibri" w:hAnsi="Calibri" w:cs="Calibri"/>
              </w:rPr>
              <w:br/>
            </w:r>
          </w:p>
          <w:p w:rsidR="006F5CBB" w:rsidRPr="006F5CBB" w:rsidRDefault="006F5CBB" w:rsidP="006F5CBB">
            <w:pPr>
              <w:pStyle w:val="Listaconvietas"/>
              <w:rPr>
                <w:rFonts w:ascii="Calibri" w:hAnsi="Calibri" w:cs="Calibri"/>
              </w:rPr>
            </w:pPr>
            <w:r w:rsidRPr="006F5CBB">
              <w:rPr>
                <w:rFonts w:ascii="Calibri" w:hAnsi="Calibri" w:cs="Calibri"/>
              </w:rPr>
              <w:t>Universidad Nacional de J. C. Paz</w:t>
            </w:r>
          </w:p>
          <w:p w:rsidR="006F5CBB" w:rsidRDefault="006F5CBB" w:rsidP="006F5CBB">
            <w:pPr>
              <w:pStyle w:val="Listaconvietas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  <w:r w:rsidRPr="006F5CBB">
              <w:rPr>
                <w:rFonts w:ascii="Calibri" w:hAnsi="Calibri" w:cs="Calibri"/>
              </w:rPr>
              <w:t>Licenciatura en gestión gubernamental (actualmente cursando)</w:t>
            </w:r>
            <w:r>
              <w:rPr>
                <w:rFonts w:ascii="Calibri" w:hAnsi="Calibri" w:cs="Calibri"/>
              </w:rPr>
              <w:br/>
            </w:r>
          </w:p>
          <w:p w:rsidR="006F5CBB" w:rsidRPr="006F5CBB" w:rsidRDefault="006F5CBB" w:rsidP="006F5CBB">
            <w:pPr>
              <w:pStyle w:val="Listaconvietas"/>
              <w:rPr>
                <w:rFonts w:ascii="Calibri" w:hAnsi="Calibri" w:cs="Calibri"/>
              </w:rPr>
            </w:pPr>
            <w:r w:rsidRPr="006F5CBB">
              <w:rPr>
                <w:rFonts w:ascii="Calibri" w:hAnsi="Calibri" w:cs="Calibri"/>
              </w:rPr>
              <w:t>ACADEMIA CELC</w:t>
            </w:r>
          </w:p>
          <w:p w:rsidR="006F5CBB" w:rsidRDefault="006F5CBB" w:rsidP="006F5CBB">
            <w:pPr>
              <w:pStyle w:val="Listaconvietas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  <w:r w:rsidRPr="006F5CBB">
              <w:rPr>
                <w:rFonts w:ascii="Calibri" w:hAnsi="Calibri" w:cs="Calibri"/>
              </w:rPr>
              <w:t>Inglés (actualmente cursando)</w:t>
            </w:r>
          </w:p>
          <w:p w:rsidR="006F5CBB" w:rsidRDefault="006F5CBB" w:rsidP="00A94B5D">
            <w:pPr>
              <w:pStyle w:val="Listaconvietas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905C7E" w:rsidRPr="0074511A" w:rsidRDefault="00905C7E" w:rsidP="0074511A">
            <w:pPr>
              <w:rPr>
                <w:rFonts w:ascii="Calibri" w:hAnsi="Calibri" w:cs="Calibri"/>
              </w:rPr>
            </w:pPr>
            <w:bookmarkStart w:id="0" w:name="_GoBack"/>
            <w:bookmarkEnd w:id="0"/>
          </w:p>
          <w:p w:rsidR="00905C7E" w:rsidRPr="0056708E" w:rsidRDefault="00905C7E" w:rsidP="00AC4D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05C7E" w:rsidTr="00055C78">
        <w:trPr>
          <w:trHeight w:val="1164"/>
        </w:trPr>
        <w:tc>
          <w:tcPr>
            <w:tcW w:w="294" w:type="dxa"/>
          </w:tcPr>
          <w:p w:rsidR="00905C7E" w:rsidRDefault="00905C7E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  <w:p w:rsidR="00055C78" w:rsidRPr="0056708E" w:rsidRDefault="00055C78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3545" w:type="dxa"/>
            <w:gridSpan w:val="2"/>
          </w:tcPr>
          <w:p w:rsidR="00055C78" w:rsidRDefault="00055C78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  <w:p w:rsidR="00905C7E" w:rsidRDefault="00055C78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  <w:r>
              <w:rPr>
                <w:rFonts w:ascii="Calibri" w:hAnsi="Calibri" w:cs="Calibri"/>
                <w:color w:val="0F3955" w:themeColor="accent2"/>
              </w:rPr>
              <w:t>FECHA DE NACIMIENTO: 28-03-1988</w:t>
            </w:r>
          </w:p>
          <w:p w:rsidR="00055C78" w:rsidRDefault="00055C78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  <w:r>
              <w:rPr>
                <w:rFonts w:ascii="Calibri" w:hAnsi="Calibri" w:cs="Calibri"/>
                <w:color w:val="0F3955" w:themeColor="accent2"/>
              </w:rPr>
              <w:t xml:space="preserve">LUGAR: </w:t>
            </w:r>
            <w:proofErr w:type="spellStart"/>
            <w:r>
              <w:rPr>
                <w:rFonts w:ascii="Calibri" w:hAnsi="Calibri" w:cs="Calibri"/>
                <w:color w:val="0F3955" w:themeColor="accent2"/>
              </w:rPr>
              <w:t>Pcia</w:t>
            </w:r>
            <w:proofErr w:type="spellEnd"/>
            <w:r>
              <w:rPr>
                <w:rFonts w:ascii="Calibri" w:hAnsi="Calibri" w:cs="Calibri"/>
                <w:color w:val="0F3955" w:themeColor="accent2"/>
              </w:rPr>
              <w:t xml:space="preserve"> Roque </w:t>
            </w:r>
            <w:proofErr w:type="spellStart"/>
            <w:r>
              <w:rPr>
                <w:rFonts w:ascii="Calibri" w:hAnsi="Calibri" w:cs="Calibri"/>
                <w:color w:val="0F3955" w:themeColor="accent2"/>
              </w:rPr>
              <w:t>Saenza</w:t>
            </w:r>
            <w:proofErr w:type="spellEnd"/>
            <w:r>
              <w:rPr>
                <w:rFonts w:ascii="Calibri" w:hAnsi="Calibri" w:cs="Calibri"/>
                <w:color w:val="0F3955" w:themeColor="accent2"/>
              </w:rPr>
              <w:t xml:space="preserve"> Peña, Chaco, Argentina</w:t>
            </w:r>
            <w:r>
              <w:rPr>
                <w:rFonts w:ascii="Calibri" w:hAnsi="Calibri" w:cs="Calibri"/>
                <w:color w:val="0F3955" w:themeColor="accent2"/>
              </w:rPr>
              <w:br/>
              <w:t>DNI: 33.675.388</w:t>
            </w:r>
          </w:p>
          <w:p w:rsidR="00055C78" w:rsidRPr="0056708E" w:rsidRDefault="00055C78">
            <w:pPr>
              <w:pStyle w:val="Textoindependien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Pr="00590471" w:rsidRDefault="00905C7E" w:rsidP="00222466"/>
        </w:tc>
      </w:tr>
      <w:tr w:rsidR="00905C7E" w:rsidTr="00055C78">
        <w:trPr>
          <w:trHeight w:val="543"/>
        </w:trPr>
        <w:tc>
          <w:tcPr>
            <w:tcW w:w="294" w:type="dxa"/>
          </w:tcPr>
          <w:p w:rsidR="00905C7E" w:rsidRDefault="00905C7E" w:rsidP="006D79A8">
            <w:pPr>
              <w:pStyle w:val="Informaci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cin"/>
              <w:jc w:val="center"/>
              <w:rPr>
                <w:rStyle w:val="Textoennegrita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A1DD7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m0U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Cspm0U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5" w:type="dxa"/>
            <w:vAlign w:val="center"/>
          </w:tcPr>
          <w:p w:rsidR="00905C7E" w:rsidRPr="00380FD1" w:rsidRDefault="0074511A" w:rsidP="0074511A">
            <w:pPr>
              <w:pStyle w:val="Informacin"/>
            </w:pPr>
            <w:r>
              <w:t>Argentina, Buenos Aires, Pilar, Manuel Alberti, CP. 1667</w:t>
            </w:r>
            <w:r>
              <w:br/>
              <w:t xml:space="preserve">Santa Eulalia 1720, entre </w:t>
            </w:r>
            <w:proofErr w:type="spellStart"/>
            <w:r>
              <w:t>Cattaneo</w:t>
            </w:r>
            <w:proofErr w:type="spellEnd"/>
            <w:r>
              <w:t xml:space="preserve"> y </w:t>
            </w:r>
            <w:proofErr w:type="spellStart"/>
            <w:r>
              <w:t>Almonacid</w:t>
            </w:r>
            <w:proofErr w:type="spellEnd"/>
            <w:r>
              <w:t>.</w:t>
            </w: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183"/>
        </w:trPr>
        <w:tc>
          <w:tcPr>
            <w:tcW w:w="294" w:type="dxa"/>
          </w:tcPr>
          <w:p w:rsidR="00905C7E" w:rsidRPr="00376291" w:rsidRDefault="00905C7E" w:rsidP="00222466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545" w:type="dxa"/>
            <w:gridSpan w:val="2"/>
            <w:vAlign w:val="center"/>
          </w:tcPr>
          <w:p w:rsidR="00905C7E" w:rsidRPr="00376291" w:rsidRDefault="00905C7E" w:rsidP="00222466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624"/>
        </w:trPr>
        <w:tc>
          <w:tcPr>
            <w:tcW w:w="294" w:type="dxa"/>
          </w:tcPr>
          <w:p w:rsidR="00905C7E" w:rsidRDefault="00905C7E" w:rsidP="006D79A8">
            <w:pPr>
              <w:pStyle w:val="Informaci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ci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56B81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yvaED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5" w:type="dxa"/>
            <w:vAlign w:val="center"/>
          </w:tcPr>
          <w:p w:rsidR="00905C7E" w:rsidRPr="00380FD1" w:rsidRDefault="0074511A" w:rsidP="0074511A">
            <w:pPr>
              <w:pStyle w:val="Informacin"/>
            </w:pPr>
            <w:r>
              <w:t>Tel: 0111564941567</w:t>
            </w: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183"/>
        </w:trPr>
        <w:tc>
          <w:tcPr>
            <w:tcW w:w="294" w:type="dxa"/>
          </w:tcPr>
          <w:p w:rsidR="00905C7E" w:rsidRPr="00376291" w:rsidRDefault="00905C7E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545" w:type="dxa"/>
            <w:gridSpan w:val="2"/>
            <w:vAlign w:val="center"/>
          </w:tcPr>
          <w:p w:rsidR="00905C7E" w:rsidRPr="00376291" w:rsidRDefault="00905C7E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633"/>
        </w:trPr>
        <w:tc>
          <w:tcPr>
            <w:tcW w:w="294" w:type="dxa"/>
          </w:tcPr>
          <w:p w:rsidR="00905C7E" w:rsidRDefault="00905C7E" w:rsidP="006D79A8">
            <w:pPr>
              <w:pStyle w:val="Informaci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ci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78E17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pQFHjQAAL7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5" w:type="dxa"/>
            <w:vAlign w:val="center"/>
          </w:tcPr>
          <w:p w:rsidR="00905C7E" w:rsidRPr="00380FD1" w:rsidRDefault="0074511A" w:rsidP="0074511A">
            <w:pPr>
              <w:pStyle w:val="Informacin"/>
            </w:pPr>
            <w:r>
              <w:t>Mail: giselleortiz2803@gmail.com</w:t>
            </w: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174"/>
        </w:trPr>
        <w:tc>
          <w:tcPr>
            <w:tcW w:w="294" w:type="dxa"/>
          </w:tcPr>
          <w:p w:rsidR="00905C7E" w:rsidRPr="00376291" w:rsidRDefault="00905C7E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545" w:type="dxa"/>
            <w:gridSpan w:val="2"/>
            <w:vAlign w:val="center"/>
          </w:tcPr>
          <w:p w:rsidR="00905C7E" w:rsidRPr="00376291" w:rsidRDefault="00905C7E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992" w:type="dxa"/>
            <w:vMerge/>
          </w:tcPr>
          <w:p w:rsidR="00905C7E" w:rsidRDefault="00905C7E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6F5CBB" w:rsidTr="00055C78">
        <w:trPr>
          <w:trHeight w:val="174"/>
        </w:trPr>
        <w:tc>
          <w:tcPr>
            <w:tcW w:w="294" w:type="dxa"/>
          </w:tcPr>
          <w:p w:rsidR="006F5CBB" w:rsidRPr="00376291" w:rsidRDefault="006F5CBB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-224155</wp:posOffset>
                      </wp:positionH>
                      <wp:positionV relativeFrom="paragraph">
                        <wp:posOffset>-97155</wp:posOffset>
                      </wp:positionV>
                      <wp:extent cx="3095625" cy="3533775"/>
                      <wp:effectExtent l="0" t="0" r="28575" b="2857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3533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CBB" w:rsidRDefault="006F5CBB" w:rsidP="006F5CBB">
                                  <w:pPr>
                                    <w:kinsoku w:val="0"/>
                                    <w:overflowPunct w:val="0"/>
                                    <w:spacing w:before="200" w:after="120"/>
                                    <w:outlineLvl w:val="1"/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F5CBB"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  <w:t>Otros Conocimientos</w:t>
                                  </w:r>
                                </w:p>
                                <w:p w:rsidR="009F2D29" w:rsidRPr="006F5CBB" w:rsidRDefault="009F2D29" w:rsidP="006F5CBB">
                                  <w:pPr>
                                    <w:kinsoku w:val="0"/>
                                    <w:overflowPunct w:val="0"/>
                                    <w:spacing w:before="200" w:after="120"/>
                                    <w:outlineLvl w:val="1"/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  <w:t>En Informática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>Manejo de diversos procesadores de texto, de cálculos y programas de presentación.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>Poseo muy buena redacción.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5CBB" w:rsidRPr="006F5CBB" w:rsidRDefault="006F5CBB" w:rsidP="006F5CBB">
                                  <w:pPr>
                                    <w:kinsoku w:val="0"/>
                                    <w:overflowPunct w:val="0"/>
                                    <w:spacing w:before="200" w:after="120"/>
                                    <w:outlineLvl w:val="1"/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F5CBB">
                                    <w:rPr>
                                      <w:rFonts w:asciiTheme="majorHAnsi" w:hAnsiTheme="majorHAnsi" w:cs="Calibri"/>
                                      <w:b/>
                                      <w:bCs/>
                                      <w:color w:val="672B46" w:themeColor="accent3" w:themeShade="80"/>
                                      <w:sz w:val="20"/>
                                      <w:szCs w:val="20"/>
                                      <w:u w:val="single"/>
                                    </w:rPr>
                                    <w:t>Características Personales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 xml:space="preserve">Tengo experiencia en gestión de grupos de trabajo. 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 xml:space="preserve">Sumamente diplomática, sensata ante la toma de decisiones bajo presión y organizada. 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>Soy una persona operativa, resolutiva y servicial, siempre motivada ante los nuevos desafíos, tengo facilidad para adquirir conocimientos en nuevas áreas.</w:t>
                                  </w: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5CBB" w:rsidRPr="006F5CBB" w:rsidRDefault="006F5CBB" w:rsidP="006F5C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CBB">
                                    <w:rPr>
                                      <w:sz w:val="20"/>
                                      <w:szCs w:val="20"/>
                                    </w:rPr>
                                    <w:t>Me considero una persona simpática, agradable y muy respetuosa.</w:t>
                                  </w:r>
                                </w:p>
                                <w:p w:rsidR="006F5CBB" w:rsidRDefault="006F5CBB" w:rsidP="006F5C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" o:spid="_x0000_s1026" style="position:absolute;margin-left:-17.65pt;margin-top:-7.65pt;width:243.75pt;height:2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" fillcolor="white [3201]" strokecolor="#666 [3209]" strokeweight="1pt">
                      <v:textbox>
                        <w:txbxContent>
                          <w:p w:rsidR="006F5CBB" w:rsidRDefault="006F5CBB" w:rsidP="006F5CBB">
                            <w:pPr>
                              <w:kinsoku w:val="0"/>
                              <w:overflowPunct w:val="0"/>
                              <w:spacing w:before="200" w:after="120"/>
                              <w:outlineLvl w:val="1"/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5CBB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  <w:t>Otros Conocimientos</w:t>
                            </w:r>
                          </w:p>
                          <w:p w:rsidR="009F2D29" w:rsidRPr="006F5CBB" w:rsidRDefault="009F2D29" w:rsidP="006F5CBB">
                            <w:pPr>
                              <w:kinsoku w:val="0"/>
                              <w:overflowPunct w:val="0"/>
                              <w:spacing w:before="200" w:after="120"/>
                              <w:outlineLvl w:val="1"/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  <w:t>En Informática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>Manejo de diversos procesadores de texto, de cálculos y programas de presentación.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>Poseo muy buena redacción.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6F5CBB" w:rsidRPr="006F5CBB" w:rsidRDefault="006F5CBB" w:rsidP="006F5CBB">
                            <w:pPr>
                              <w:kinsoku w:val="0"/>
                              <w:overflowPunct w:val="0"/>
                              <w:spacing w:before="200" w:after="120"/>
                              <w:outlineLvl w:val="1"/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5CBB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672B46" w:themeColor="accent3" w:themeShade="80"/>
                                <w:sz w:val="20"/>
                                <w:szCs w:val="20"/>
                                <w:u w:val="single"/>
                              </w:rPr>
                              <w:t>Características Personales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 xml:space="preserve">Tengo experiencia en gestión de grupos de trabajo. 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 xml:space="preserve">Sumamente diplomática, sensata ante la toma de decisiones bajo presión y organizada. 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>Soy una persona operativa, resolutiva y servicial, siempre motivada ante los nuevos desafíos, tengo facilidad para adquirir conocimientos en nuevas áreas.</w:t>
                            </w: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5CBB" w:rsidRPr="006F5CBB" w:rsidRDefault="006F5CBB" w:rsidP="006F5C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5CBB">
                              <w:rPr>
                                <w:sz w:val="20"/>
                                <w:szCs w:val="20"/>
                              </w:rPr>
                              <w:t>Me considero una persona simpática, agradable y muy respetuosa.</w:t>
                            </w:r>
                          </w:p>
                          <w:p w:rsidR="006F5CBB" w:rsidRDefault="006F5CBB" w:rsidP="006F5CB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vAlign w:val="center"/>
          </w:tcPr>
          <w:p w:rsidR="006F5CBB" w:rsidRPr="00376291" w:rsidRDefault="006F5CBB" w:rsidP="00B6466C">
            <w:pPr>
              <w:pStyle w:val="Sinespaciad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992" w:type="dxa"/>
            <w:vMerge/>
          </w:tcPr>
          <w:p w:rsidR="006F5CBB" w:rsidRDefault="006F5CB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6F5CBB" w:rsidRDefault="006F5CBB" w:rsidP="005801E5">
            <w:pPr>
              <w:pStyle w:val="Ttulo1"/>
            </w:pPr>
          </w:p>
        </w:tc>
      </w:tr>
      <w:tr w:rsidR="00905C7E" w:rsidTr="00055C78">
        <w:trPr>
          <w:trHeight w:val="633"/>
        </w:trPr>
        <w:tc>
          <w:tcPr>
            <w:tcW w:w="294" w:type="dxa"/>
          </w:tcPr>
          <w:p w:rsidR="00905C7E" w:rsidRDefault="00905C7E" w:rsidP="006D79A8">
            <w:pPr>
              <w:pStyle w:val="Informaci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ci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15" w:type="dxa"/>
            <w:vAlign w:val="center"/>
          </w:tcPr>
          <w:p w:rsidR="00905C7E" w:rsidRPr="00380FD1" w:rsidRDefault="00905C7E" w:rsidP="0074511A">
            <w:pPr>
              <w:pStyle w:val="Informacin"/>
            </w:pPr>
          </w:p>
        </w:tc>
        <w:tc>
          <w:tcPr>
            <w:tcW w:w="992" w:type="dxa"/>
            <w:vMerge/>
          </w:tcPr>
          <w:p w:rsidR="00905C7E" w:rsidRDefault="00905C7E" w:rsidP="00A14C79">
            <w:pPr>
              <w:pStyle w:val="Informacin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:rsidR="00905C7E" w:rsidRDefault="00905C7E" w:rsidP="005801E5">
            <w:pPr>
              <w:pStyle w:val="Ttulo1"/>
            </w:pPr>
          </w:p>
        </w:tc>
      </w:tr>
      <w:tr w:rsidR="00905C7E" w:rsidTr="00055C78">
        <w:trPr>
          <w:trHeight w:val="2448"/>
        </w:trPr>
        <w:tc>
          <w:tcPr>
            <w:tcW w:w="294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3545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992" w:type="dxa"/>
          </w:tcPr>
          <w:p w:rsidR="00905C7E" w:rsidRDefault="00905C7E" w:rsidP="00222466"/>
        </w:tc>
        <w:tc>
          <w:tcPr>
            <w:tcW w:w="5954" w:type="dxa"/>
            <w:vMerge/>
          </w:tcPr>
          <w:p w:rsidR="00905C7E" w:rsidRDefault="00905C7E" w:rsidP="00222466"/>
        </w:tc>
      </w:tr>
    </w:tbl>
    <w:p w:rsidR="007F5B63" w:rsidRPr="00CE1E3D" w:rsidRDefault="007F5B63" w:rsidP="006D79A8">
      <w:pPr>
        <w:pStyle w:val="Textoindependiente"/>
      </w:pPr>
    </w:p>
    <w:sectPr w:rsidR="007F5B63" w:rsidRPr="00CE1E3D" w:rsidSect="00B90133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6CE" w:rsidRDefault="00BD26CE" w:rsidP="00590471">
      <w:r>
        <w:separator/>
      </w:r>
    </w:p>
  </w:endnote>
  <w:endnote w:type="continuationSeparator" w:id="0">
    <w:p w:rsidR="00BD26CE" w:rsidRDefault="00BD26C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6CE" w:rsidRDefault="00BD26CE" w:rsidP="00590471">
      <w:r>
        <w:separator/>
      </w:r>
    </w:p>
  </w:footnote>
  <w:footnote w:type="continuationSeparator" w:id="0">
    <w:p w:rsidR="00BD26CE" w:rsidRDefault="00BD26C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Textoindependiente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a libre: Forma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84880" id="Gru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HUol&#10;sTwh8DRQJJocyw6lIhqYSFSOZTc5lh1KRTQwkagcy25yLLtyLCGwekE5lt3kWHYoldwGJseyK8cS&#10;Aq8KikSTY9mVYwmBp4Ei0eRYduVYQuBpoEg0OZZdOZYQWBoox7KbHMuuHEsIPA0UiSbHsivHEgJP&#10;A0WiybHsyrGEwNNAkWhyLLtyLCHwNFAkmhzLrhxLCBwNHsqxhMDLQDiWh8mxPJRjCYGngczOD5Nj&#10;eSjHEgJPA5mdHybH8lCOJQSeBrJOfJgcy0M5lhB4Gsg68WF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AaVSWJ4QeBooEk2O5QGlIhqYSFSO5WFyLA8oFdHARKJyLA+TY3koxxICqxeUY3mYHMsDSqW2gcmx&#10;PJRjCYFXBUWiybE8lGMJgaeBItHkWB7KsYTA00CRaHIsD+VYQmBpoBzLw+RYHsqxhMDTQJFociwP&#10;5VhC4GmgSDQ5lodyLCHwNFAkmhzLQzmWEHgaKBJNjuWhHEsIHA2eyrGEwMtAOJanybE8lWMJgaeB&#10;zM5Pk2N5KscSAk8DmZ2fJsfyVI4lBJ4G4ic+TY7lqRxLCDwNxE98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upo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E21C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E6A9E"/>
    <w:multiLevelType w:val="hybridMultilevel"/>
    <w:tmpl w:val="201402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D2367"/>
    <w:multiLevelType w:val="hybridMultilevel"/>
    <w:tmpl w:val="BF3016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07"/>
    <w:rsid w:val="000103E7"/>
    <w:rsid w:val="00055C78"/>
    <w:rsid w:val="00060042"/>
    <w:rsid w:val="0008685D"/>
    <w:rsid w:val="000E1F89"/>
    <w:rsid w:val="00112FD7"/>
    <w:rsid w:val="00150ABD"/>
    <w:rsid w:val="00222466"/>
    <w:rsid w:val="00263907"/>
    <w:rsid w:val="00276026"/>
    <w:rsid w:val="002B4549"/>
    <w:rsid w:val="002D5BB2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6D79A8"/>
    <w:rsid w:val="006F5CBB"/>
    <w:rsid w:val="0074511A"/>
    <w:rsid w:val="007575B6"/>
    <w:rsid w:val="007A358A"/>
    <w:rsid w:val="007F5B63"/>
    <w:rsid w:val="00801697"/>
    <w:rsid w:val="00803A0A"/>
    <w:rsid w:val="00846CB9"/>
    <w:rsid w:val="008A1E6E"/>
    <w:rsid w:val="008C2CFC"/>
    <w:rsid w:val="00905C7E"/>
    <w:rsid w:val="00912DC8"/>
    <w:rsid w:val="009475DC"/>
    <w:rsid w:val="00967B93"/>
    <w:rsid w:val="009B6A60"/>
    <w:rsid w:val="009F2D29"/>
    <w:rsid w:val="00A31464"/>
    <w:rsid w:val="00A31B16"/>
    <w:rsid w:val="00A82A95"/>
    <w:rsid w:val="00AA78C1"/>
    <w:rsid w:val="00AC4D18"/>
    <w:rsid w:val="00AC6C7E"/>
    <w:rsid w:val="00B30AC0"/>
    <w:rsid w:val="00B6466C"/>
    <w:rsid w:val="00B90133"/>
    <w:rsid w:val="00BD26CE"/>
    <w:rsid w:val="00C14078"/>
    <w:rsid w:val="00CE1E3D"/>
    <w:rsid w:val="00D053FA"/>
    <w:rsid w:val="00E26AED"/>
    <w:rsid w:val="00E73AB8"/>
    <w:rsid w:val="00E90A60"/>
    <w:rsid w:val="00ED47F7"/>
    <w:rsid w:val="00EE7E09"/>
    <w:rsid w:val="00F0223C"/>
    <w:rsid w:val="00F10C07"/>
    <w:rsid w:val="00F3235D"/>
    <w:rsid w:val="00F878BD"/>
    <w:rsid w:val="00FC03FE"/>
    <w:rsid w:val="00FC0F5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263907"/>
    <w:pPr>
      <w:kinsoku w:val="0"/>
      <w:overflowPunct w:val="0"/>
      <w:spacing w:before="20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F0223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E7E09"/>
    <w:rPr>
      <w:rFonts w:asciiTheme="minorHAnsi" w:hAnsiTheme="minorHAnsi" w:cs="Georgia"/>
    </w:rPr>
  </w:style>
  <w:style w:type="character" w:customStyle="1" w:styleId="Ttulo1Car">
    <w:name w:val="Título 1 Car"/>
    <w:basedOn w:val="Fuentedeprrafopredeter"/>
    <w:link w:val="Ttu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aconcuadrcula">
    <w:name w:val="Table Grid"/>
    <w:basedOn w:val="Tab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Fechas">
    <w:name w:val="Fechas"/>
    <w:basedOn w:val="Textoindependien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F0223C"/>
    <w:rPr>
      <w:b/>
      <w:bCs/>
      <w:color w:val="B2606E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222466"/>
    <w:rPr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222466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inespaciad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263907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aconvieta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bredelaescuela">
    <w:name w:val="Nombre de la escuela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tiz\AppData\Roaming\Microsoft\Templates\Curr&#237;culum%20v&#237;tae%20conjunto%20ros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6B3F38F6F34882A5847593E352F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0AF99-7552-4208-901C-418E899FB40C}"/>
      </w:docPartPr>
      <w:docPartBody>
        <w:p w:rsidR="00000000" w:rsidRDefault="008A7262">
          <w:pPr>
            <w:pStyle w:val="E16B3F38F6F34882A5847593E352F5FA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1F752C443067456DB2494A2500132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5D3B-CDF3-445D-9782-2604398EDCDC}"/>
      </w:docPartPr>
      <w:docPartBody>
        <w:p w:rsidR="00000000" w:rsidRDefault="008A7262">
          <w:pPr>
            <w:pStyle w:val="1F752C443067456DB2494A2500132D9F"/>
          </w:pPr>
          <w:r w:rsidRPr="00AC6C7E">
            <w:rPr>
              <w:lang w:bidi="es-ES"/>
            </w:rPr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62"/>
    <w:rsid w:val="008A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1B5B4601BB64291A2CBC75D7C2149DB">
    <w:name w:val="71B5B4601BB64291A2CBC75D7C2149DB"/>
  </w:style>
  <w:style w:type="paragraph" w:customStyle="1" w:styleId="BAE060D756D94863BB1009050AEE4ADF">
    <w:name w:val="BAE060D756D94863BB1009050AEE4ADF"/>
  </w:style>
  <w:style w:type="paragraph" w:customStyle="1" w:styleId="E16B3F38F6F34882A5847593E352F5FA">
    <w:name w:val="E16B3F38F6F34882A5847593E352F5FA"/>
  </w:style>
  <w:style w:type="paragraph" w:customStyle="1" w:styleId="11B590FAE40E47B5B66CFB999F8C5FF6">
    <w:name w:val="11B590FAE40E47B5B66CFB999F8C5FF6"/>
  </w:style>
  <w:style w:type="paragraph" w:customStyle="1" w:styleId="A54E1F373E8047ADA6E36E1E4508A212">
    <w:name w:val="A54E1F373E8047ADA6E36E1E4508A212"/>
  </w:style>
  <w:style w:type="paragraph" w:customStyle="1" w:styleId="6AA18121106143EDADADFEDA05E091B9">
    <w:name w:val="6AA18121106143EDADADFEDA05E091B9"/>
  </w:style>
  <w:style w:type="paragraph" w:customStyle="1" w:styleId="559BA06C3CFA4B3EA4284C8E19D36E0E">
    <w:name w:val="559BA06C3CFA4B3EA4284C8E19D36E0E"/>
  </w:style>
  <w:style w:type="paragraph" w:customStyle="1" w:styleId="F2B42C1E4C134C3F8FA9795F0EBB5290">
    <w:name w:val="F2B42C1E4C134C3F8FA9795F0EBB5290"/>
  </w:style>
  <w:style w:type="paragraph" w:customStyle="1" w:styleId="EE057F0151874F239B104170516FBCC8">
    <w:name w:val="EE057F0151874F239B104170516FBCC8"/>
  </w:style>
  <w:style w:type="paragraph" w:customStyle="1" w:styleId="0DD7B75026934AAC9A4AA9A0F22FE320">
    <w:name w:val="0DD7B75026934AAC9A4AA9A0F22FE320"/>
  </w:style>
  <w:style w:type="paragraph" w:customStyle="1" w:styleId="D26CC7589A5A40BCB99DC5BD19AFBE21">
    <w:name w:val="D26CC7589A5A40BCB99DC5BD19AFBE21"/>
  </w:style>
  <w:style w:type="paragraph" w:customStyle="1" w:styleId="D81AEFAF58BE404783D925DF612299F3">
    <w:name w:val="D81AEFAF58BE404783D925DF612299F3"/>
  </w:style>
  <w:style w:type="paragraph" w:customStyle="1" w:styleId="6718A682887D4ABFB08AE8BA07C0760C">
    <w:name w:val="6718A682887D4ABFB08AE8BA07C0760C"/>
  </w:style>
  <w:style w:type="paragraph" w:customStyle="1" w:styleId="E1249B71945C43B7AEB171C5CC137A82">
    <w:name w:val="E1249B71945C43B7AEB171C5CC137A82"/>
  </w:style>
  <w:style w:type="paragraph" w:customStyle="1" w:styleId="3CE8E55106C542949C67BA68D594A0BB">
    <w:name w:val="3CE8E55106C542949C67BA68D594A0BB"/>
  </w:style>
  <w:style w:type="paragraph" w:customStyle="1" w:styleId="5D6B50C52EDD4E139BF3C8C77394E8AA">
    <w:name w:val="5D6B50C52EDD4E139BF3C8C77394E8AA"/>
  </w:style>
  <w:style w:type="paragraph" w:customStyle="1" w:styleId="71D5A6D0B38D4E0CBCFA0B7469D0EF3C">
    <w:name w:val="71D5A6D0B38D4E0CBCFA0B7469D0EF3C"/>
  </w:style>
  <w:style w:type="paragraph" w:customStyle="1" w:styleId="D915D6B636414A2D85B4A842A0D36FC8">
    <w:name w:val="D915D6B636414A2D85B4A842A0D36FC8"/>
  </w:style>
  <w:style w:type="paragraph" w:customStyle="1" w:styleId="287E98877ED44C549FC2C00744BC6FE4">
    <w:name w:val="287E98877ED44C549FC2C00744BC6FE4"/>
  </w:style>
  <w:style w:type="paragraph" w:customStyle="1" w:styleId="1F752C443067456DB2494A2500132D9F">
    <w:name w:val="1F752C443067456DB2494A2500132D9F"/>
  </w:style>
  <w:style w:type="paragraph" w:customStyle="1" w:styleId="B4C72A9842394437A5D26580299ED73B">
    <w:name w:val="B4C72A9842394437A5D26580299ED73B"/>
  </w:style>
  <w:style w:type="paragraph" w:customStyle="1" w:styleId="21C960A017FC4696A1C0B72F779D13CE">
    <w:name w:val="21C960A017FC4696A1C0B72F779D13CE"/>
  </w:style>
  <w:style w:type="paragraph" w:customStyle="1" w:styleId="7B2141C22A3C4A6E8D727B11F86B6208">
    <w:name w:val="7B2141C22A3C4A6E8D727B11F86B6208"/>
  </w:style>
  <w:style w:type="paragraph" w:customStyle="1" w:styleId="8B0D1BF70C5346A7A0E5EFDB6A80F100">
    <w:name w:val="8B0D1BF70C5346A7A0E5EFDB6A80F100"/>
  </w:style>
  <w:style w:type="paragraph" w:customStyle="1" w:styleId="5DD5661E683B423FAEAE994130707F7D">
    <w:name w:val="5DD5661E683B423FAEAE994130707F7D"/>
  </w:style>
  <w:style w:type="paragraph" w:customStyle="1" w:styleId="3E3818DC7398499888BEE34F98360A30">
    <w:name w:val="3E3818DC7398499888BEE34F98360A30"/>
  </w:style>
  <w:style w:type="paragraph" w:customStyle="1" w:styleId="5947132F230541839F5F0D66090322CE">
    <w:name w:val="5947132F230541839F5F0D66090322CE"/>
  </w:style>
  <w:style w:type="paragraph" w:customStyle="1" w:styleId="FD3CFC536A784E48B5F389A041FC40C8">
    <w:name w:val="FD3CFC536A784E48B5F389A041FC40C8"/>
  </w:style>
  <w:style w:type="paragraph" w:customStyle="1" w:styleId="D95E276897B24B9BAC4AD9B503156706">
    <w:name w:val="D95E276897B24B9BAC4AD9B503156706"/>
  </w:style>
  <w:style w:type="paragraph" w:customStyle="1" w:styleId="B2B90164E5A341E487DDBA8C9A5FEF20">
    <w:name w:val="B2B90164E5A341E487DDBA8C9A5FEF20"/>
  </w:style>
  <w:style w:type="paragraph" w:customStyle="1" w:styleId="43D1B2E6508743748DA0580283E5D94F">
    <w:name w:val="43D1B2E6508743748DA0580283E5D94F"/>
  </w:style>
  <w:style w:type="paragraph" w:customStyle="1" w:styleId="6B3BA558E08A416B9A8FB27B6E338BF9">
    <w:name w:val="6B3BA558E08A416B9A8FB27B6E338BF9"/>
  </w:style>
  <w:style w:type="paragraph" w:customStyle="1" w:styleId="4408C587C1374F55BEF165D3A28B05FA">
    <w:name w:val="4408C587C1374F55BEF165D3A28B05FA"/>
  </w:style>
  <w:style w:type="paragraph" w:customStyle="1" w:styleId="7DD68B1E773D48E2BADA2176C41A79F5">
    <w:name w:val="7DD68B1E773D48E2BADA2176C41A79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conjunto rosa</Template>
  <TotalTime>0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2024-10-16T16:57:00Z</dcterms:created>
  <dcterms:modified xsi:type="dcterms:W3CDTF">2024-10-16T18:43:00Z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