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267130F9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14EC0727" w14:textId="77777777"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665F95">
              <w:rPr>
                <w:rFonts w:ascii="Times New Roman" w:hAnsi="Times New Roman" w:cs="Times New Roman"/>
                <w:noProof/>
                <w:lang w:val="es-AR" w:eastAsia="es-AR"/>
              </w:rPr>
              <mc:AlternateContent>
                <mc:Choice Requires="wps">
                  <w:drawing>
                    <wp:inline distT="0" distB="0" distL="0" distR="0" wp14:anchorId="311163E0" wp14:editId="0331684A">
                      <wp:extent cx="1810385" cy="1810385"/>
                      <wp:effectExtent l="0" t="0" r="0" b="0"/>
                      <wp:docPr id="3" name="Elipse 3" descr="foto de cara de muj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2BD291" w14:textId="77777777" w:rsidR="00DC3F0A" w:rsidRPr="00CA16E3" w:rsidRDefault="00DC3F0A" w:rsidP="00DC3F0A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Elipse 3" o:spid="_x0000_s1026" alt="foto de cara de muj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" stroked="f" strokeweight="1pt">
                      <v:fill r:id="rId11" o:title="foto de cara de mujer" recolor="t" rotate="t" type="frame"/>
                      <v:stroke joinstyle="miter"/>
                      <v:textbox>
                        <w:txbxContent>
                          <w:p w:rsidR="00DC3F0A" w:rsidRPr="00CA16E3" w:rsidRDefault="00DC3F0A" w:rsidP="00DC3F0A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DDB325E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D2819C4" w14:textId="77777777" w:rsidR="003D1B71" w:rsidRPr="00665F95" w:rsidRDefault="00012BBF" w:rsidP="00C971BA">
            <w:pPr>
              <w:pStyle w:val="Ttulo"/>
            </w:pPr>
            <w:r>
              <w:t>Silvia</w:t>
            </w:r>
            <w:r w:rsidR="00C971BA">
              <w:t xml:space="preserve"> </w:t>
            </w:r>
            <w:r>
              <w:t>Camba</w:t>
            </w:r>
          </w:p>
        </w:tc>
      </w:tr>
      <w:tr w:rsidR="003D1B71" w:rsidRPr="00CA16E3" w14:paraId="2BCC060F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F707FD8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9E574EE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72C3CB24" w14:textId="77777777" w:rsidR="00430408" w:rsidRPr="00C971BA" w:rsidRDefault="003D1B71" w:rsidP="00F20161">
            <w:pPr>
              <w:pStyle w:val="Ttulo2"/>
              <w:rPr>
                <w:szCs w:val="24"/>
              </w:rPr>
            </w:pPr>
            <w:r w:rsidRPr="00C971BA">
              <w:rPr>
                <w:szCs w:val="24"/>
              </w:rPr>
              <w:t>Experiencia</w:t>
            </w:r>
          </w:p>
          <w:p w14:paraId="5C550782" w14:textId="77777777" w:rsidR="004A4819" w:rsidRPr="00C971BA" w:rsidRDefault="004A4819" w:rsidP="004A4819">
            <w:pPr>
              <w:rPr>
                <w:b/>
                <w:sz w:val="24"/>
                <w:szCs w:val="24"/>
              </w:rPr>
            </w:pPr>
            <w:r w:rsidRPr="00C971BA">
              <w:rPr>
                <w:b/>
                <w:sz w:val="24"/>
                <w:szCs w:val="24"/>
              </w:rPr>
              <w:t xml:space="preserve">1988-1995 </w:t>
            </w:r>
          </w:p>
          <w:p w14:paraId="450DE190" w14:textId="77777777" w:rsidR="004A4819" w:rsidRPr="00C971BA" w:rsidRDefault="004A4819" w:rsidP="00F933EC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 w:rsidRPr="00C971BA">
              <w:rPr>
                <w:sz w:val="24"/>
              </w:rPr>
              <w:t xml:space="preserve">Maestra Extraprogramática de </w:t>
            </w:r>
            <w:proofErr w:type="gramStart"/>
            <w:r w:rsidRPr="00C971BA">
              <w:rPr>
                <w:sz w:val="24"/>
              </w:rPr>
              <w:t>Inglés</w:t>
            </w:r>
            <w:proofErr w:type="gramEnd"/>
            <w:r w:rsidR="00CE17C0" w:rsidRPr="00C971BA">
              <w:rPr>
                <w:sz w:val="24"/>
              </w:rPr>
              <w:t xml:space="preserve"> </w:t>
            </w:r>
            <w:r w:rsidRPr="00C971BA">
              <w:rPr>
                <w:sz w:val="24"/>
              </w:rPr>
              <w:t>- EP</w:t>
            </w:r>
          </w:p>
          <w:p w14:paraId="40933B43" w14:textId="77777777" w:rsidR="004A4819" w:rsidRPr="00C971BA" w:rsidRDefault="004A4819" w:rsidP="00F933EC">
            <w:pPr>
              <w:pStyle w:val="Prrafodelista"/>
              <w:numPr>
                <w:ilvl w:val="0"/>
                <w:numId w:val="0"/>
              </w:numPr>
              <w:ind w:left="720"/>
              <w:rPr>
                <w:sz w:val="24"/>
              </w:rPr>
            </w:pPr>
            <w:r w:rsidRPr="00C971BA">
              <w:rPr>
                <w:sz w:val="24"/>
              </w:rPr>
              <w:t xml:space="preserve">Colegio Lincoln </w:t>
            </w:r>
            <w:proofErr w:type="spellStart"/>
            <w:r w:rsidRPr="00C971BA">
              <w:rPr>
                <w:sz w:val="24"/>
              </w:rPr>
              <w:t>College</w:t>
            </w:r>
            <w:proofErr w:type="spellEnd"/>
            <w:r w:rsidR="00330BA0" w:rsidRPr="00C971BA">
              <w:rPr>
                <w:sz w:val="24"/>
              </w:rPr>
              <w:t xml:space="preserve">, </w:t>
            </w:r>
            <w:r w:rsidRPr="00C971BA">
              <w:rPr>
                <w:sz w:val="24"/>
              </w:rPr>
              <w:t xml:space="preserve">Arenales 1445 </w:t>
            </w:r>
            <w:r w:rsidR="00330BA0" w:rsidRPr="00C971BA">
              <w:rPr>
                <w:sz w:val="24"/>
              </w:rPr>
              <w:t xml:space="preserve">- </w:t>
            </w:r>
            <w:r w:rsidRPr="00C971BA">
              <w:rPr>
                <w:sz w:val="24"/>
              </w:rPr>
              <w:t>Banfield</w:t>
            </w:r>
          </w:p>
          <w:p w14:paraId="6B554D08" w14:textId="77777777" w:rsidR="003D1B71" w:rsidRPr="00C971BA" w:rsidRDefault="00330BA0" w:rsidP="00430408">
            <w:pPr>
              <w:rPr>
                <w:b/>
                <w:sz w:val="24"/>
                <w:szCs w:val="24"/>
              </w:rPr>
            </w:pPr>
            <w:r w:rsidRPr="00C971BA">
              <w:rPr>
                <w:b/>
                <w:sz w:val="24"/>
                <w:szCs w:val="24"/>
              </w:rPr>
              <w:t>1999-2011</w:t>
            </w:r>
          </w:p>
          <w:p w14:paraId="427927FD" w14:textId="77777777" w:rsidR="00430408" w:rsidRPr="00C971BA" w:rsidRDefault="00CE17C0" w:rsidP="00F933EC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 w:rsidRPr="00C971BA">
              <w:rPr>
                <w:sz w:val="24"/>
              </w:rPr>
              <w:t>Profesora de Inglés -</w:t>
            </w:r>
            <w:r w:rsidR="00430408" w:rsidRPr="00C971BA">
              <w:rPr>
                <w:sz w:val="24"/>
              </w:rPr>
              <w:t xml:space="preserve"> E.P</w:t>
            </w:r>
          </w:p>
          <w:p w14:paraId="3CFFE6F5" w14:textId="77777777" w:rsidR="005774E1" w:rsidRPr="00C971BA" w:rsidRDefault="00430408" w:rsidP="00F933EC">
            <w:pPr>
              <w:pStyle w:val="Prrafodelista"/>
              <w:numPr>
                <w:ilvl w:val="0"/>
                <w:numId w:val="0"/>
              </w:numPr>
              <w:ind w:left="720"/>
              <w:rPr>
                <w:sz w:val="24"/>
              </w:rPr>
            </w:pPr>
            <w:r w:rsidRPr="00C971BA">
              <w:rPr>
                <w:sz w:val="24"/>
              </w:rPr>
              <w:t>Colegio Colinas</w:t>
            </w:r>
            <w:r w:rsidR="00330BA0" w:rsidRPr="00C971BA">
              <w:rPr>
                <w:sz w:val="24"/>
              </w:rPr>
              <w:t xml:space="preserve"> Verdes, Pirovano 172 - </w:t>
            </w:r>
            <w:r w:rsidRPr="00C971BA">
              <w:rPr>
                <w:sz w:val="24"/>
              </w:rPr>
              <w:t xml:space="preserve">Lomas de Zamora </w:t>
            </w:r>
          </w:p>
          <w:p w14:paraId="404C1ADF" w14:textId="77777777" w:rsidR="005774E1" w:rsidRPr="00C971BA" w:rsidRDefault="005774E1" w:rsidP="005774E1">
            <w:pPr>
              <w:rPr>
                <w:b/>
                <w:sz w:val="24"/>
                <w:szCs w:val="24"/>
              </w:rPr>
            </w:pPr>
            <w:r w:rsidRPr="00C971BA">
              <w:rPr>
                <w:b/>
                <w:sz w:val="24"/>
                <w:szCs w:val="24"/>
              </w:rPr>
              <w:t>2005-2008</w:t>
            </w:r>
          </w:p>
          <w:p w14:paraId="42AFBCFF" w14:textId="77777777" w:rsidR="005774E1" w:rsidRPr="00C971BA" w:rsidRDefault="00CE17C0" w:rsidP="00F933EC">
            <w:pPr>
              <w:pStyle w:val="Prrafodelista"/>
              <w:numPr>
                <w:ilvl w:val="0"/>
                <w:numId w:val="16"/>
              </w:numPr>
              <w:rPr>
                <w:sz w:val="24"/>
              </w:rPr>
            </w:pPr>
            <w:r w:rsidRPr="00C971BA">
              <w:rPr>
                <w:sz w:val="24"/>
              </w:rPr>
              <w:t xml:space="preserve">Profesora de Inglés - </w:t>
            </w:r>
            <w:r w:rsidR="005774E1" w:rsidRPr="00C971BA">
              <w:rPr>
                <w:sz w:val="24"/>
              </w:rPr>
              <w:t>E.P</w:t>
            </w:r>
          </w:p>
          <w:p w14:paraId="6AF25043" w14:textId="77777777" w:rsidR="005774E1" w:rsidRPr="00C971BA" w:rsidRDefault="00330BA0" w:rsidP="00F933EC">
            <w:pPr>
              <w:pStyle w:val="Prrafodelista"/>
              <w:numPr>
                <w:ilvl w:val="0"/>
                <w:numId w:val="0"/>
              </w:numPr>
              <w:ind w:left="720"/>
              <w:rPr>
                <w:sz w:val="24"/>
              </w:rPr>
            </w:pPr>
            <w:r w:rsidRPr="00C971BA">
              <w:rPr>
                <w:sz w:val="24"/>
              </w:rPr>
              <w:t xml:space="preserve">Colegio Modelo Lomas, </w:t>
            </w:r>
            <w:r w:rsidR="005774E1" w:rsidRPr="00C971BA">
              <w:rPr>
                <w:sz w:val="24"/>
              </w:rPr>
              <w:t>Fonrouge 141- Lomas De Zamora</w:t>
            </w:r>
          </w:p>
          <w:p w14:paraId="6CFDFB12" w14:textId="77777777" w:rsidR="003D1B71" w:rsidRPr="00C971BA" w:rsidRDefault="00CE17C0" w:rsidP="005774E1">
            <w:pPr>
              <w:rPr>
                <w:b/>
                <w:sz w:val="24"/>
                <w:szCs w:val="24"/>
              </w:rPr>
            </w:pPr>
            <w:r w:rsidRPr="00C971BA">
              <w:rPr>
                <w:b/>
                <w:sz w:val="24"/>
                <w:szCs w:val="24"/>
              </w:rPr>
              <w:t>2004-2021</w:t>
            </w:r>
          </w:p>
          <w:p w14:paraId="6695CE8F" w14:textId="77777777" w:rsidR="00F933EC" w:rsidRPr="00C971BA" w:rsidRDefault="00CE17C0" w:rsidP="00F933EC">
            <w:pPr>
              <w:pStyle w:val="Experiencia"/>
              <w:numPr>
                <w:ilvl w:val="0"/>
                <w:numId w:val="16"/>
              </w:numPr>
              <w:spacing w:line="216" w:lineRule="auto"/>
              <w:rPr>
                <w:sz w:val="24"/>
              </w:rPr>
            </w:pPr>
            <w:r w:rsidRPr="00C971BA">
              <w:rPr>
                <w:sz w:val="24"/>
              </w:rPr>
              <w:t>Profesora de Inglés -</w:t>
            </w:r>
            <w:r w:rsidR="00330BA0" w:rsidRPr="00C971BA">
              <w:rPr>
                <w:sz w:val="24"/>
              </w:rPr>
              <w:t xml:space="preserve"> E.P </w:t>
            </w:r>
          </w:p>
          <w:p w14:paraId="1C2228E1" w14:textId="77777777" w:rsidR="005774E1" w:rsidRPr="00C971BA" w:rsidRDefault="00012BBF" w:rsidP="00F933EC">
            <w:pPr>
              <w:pStyle w:val="Experiencia"/>
              <w:spacing w:line="216" w:lineRule="auto"/>
              <w:ind w:left="720"/>
              <w:rPr>
                <w:sz w:val="24"/>
              </w:rPr>
            </w:pPr>
            <w:r w:rsidRPr="00C971BA">
              <w:rPr>
                <w:sz w:val="24"/>
              </w:rPr>
              <w:t xml:space="preserve">Paula Albarracín de Sarmiento </w:t>
            </w:r>
          </w:p>
          <w:p w14:paraId="65870CEA" w14:textId="77777777" w:rsidR="00CE17C0" w:rsidRPr="00C971BA" w:rsidRDefault="00CE17C0" w:rsidP="00CE17C0">
            <w:pPr>
              <w:rPr>
                <w:b/>
                <w:sz w:val="24"/>
                <w:szCs w:val="24"/>
              </w:rPr>
            </w:pPr>
            <w:r w:rsidRPr="00C971BA">
              <w:rPr>
                <w:b/>
                <w:sz w:val="24"/>
                <w:szCs w:val="24"/>
              </w:rPr>
              <w:t>2004-2022 (Actual)</w:t>
            </w:r>
          </w:p>
          <w:p w14:paraId="09074A4C" w14:textId="77777777" w:rsidR="00F933EC" w:rsidRPr="00C971BA" w:rsidRDefault="00F933EC" w:rsidP="00F933EC">
            <w:pPr>
              <w:pStyle w:val="Experiencia"/>
              <w:numPr>
                <w:ilvl w:val="0"/>
                <w:numId w:val="16"/>
              </w:numPr>
              <w:spacing w:line="216" w:lineRule="auto"/>
              <w:rPr>
                <w:sz w:val="24"/>
              </w:rPr>
            </w:pPr>
            <w:proofErr w:type="spellStart"/>
            <w:r w:rsidRPr="00C971BA">
              <w:rPr>
                <w:sz w:val="24"/>
              </w:rPr>
              <w:t>Teacher</w:t>
            </w:r>
            <w:proofErr w:type="spellEnd"/>
            <w:r w:rsidRPr="00C971BA">
              <w:rPr>
                <w:sz w:val="24"/>
              </w:rPr>
              <w:t xml:space="preserve"> </w:t>
            </w:r>
            <w:proofErr w:type="spellStart"/>
            <w:r w:rsidRPr="00C971BA">
              <w:rPr>
                <w:sz w:val="24"/>
              </w:rPr>
              <w:t>of</w:t>
            </w:r>
            <w:proofErr w:type="spellEnd"/>
            <w:r w:rsidRPr="00C971BA">
              <w:rPr>
                <w:sz w:val="24"/>
              </w:rPr>
              <w:t xml:space="preserve"> </w:t>
            </w:r>
            <w:proofErr w:type="spellStart"/>
            <w:r w:rsidRPr="00C971BA">
              <w:rPr>
                <w:sz w:val="24"/>
              </w:rPr>
              <w:t>Literature</w:t>
            </w:r>
            <w:proofErr w:type="spellEnd"/>
          </w:p>
          <w:p w14:paraId="77B9FE8D" w14:textId="77777777" w:rsidR="00012BBF" w:rsidRPr="00C971BA" w:rsidRDefault="00430408" w:rsidP="00F933EC">
            <w:pPr>
              <w:pStyle w:val="Experiencia"/>
              <w:spacing w:line="216" w:lineRule="auto"/>
              <w:ind w:left="720"/>
              <w:rPr>
                <w:sz w:val="24"/>
              </w:rPr>
            </w:pPr>
            <w:r w:rsidRPr="00C971BA">
              <w:rPr>
                <w:sz w:val="24"/>
              </w:rPr>
              <w:t>Westminster</w:t>
            </w:r>
            <w:r w:rsidR="00330BA0" w:rsidRPr="00C971BA">
              <w:rPr>
                <w:sz w:val="24"/>
              </w:rPr>
              <w:t xml:space="preserve">, </w:t>
            </w:r>
            <w:r w:rsidR="00012BBF" w:rsidRPr="00C971BA">
              <w:rPr>
                <w:sz w:val="24"/>
              </w:rPr>
              <w:t xml:space="preserve">Peña 141 – Banfield </w:t>
            </w:r>
          </w:p>
          <w:p w14:paraId="35676939" w14:textId="77777777" w:rsidR="00CE17C0" w:rsidRPr="00C971BA" w:rsidRDefault="00CE17C0" w:rsidP="00665F95">
            <w:pPr>
              <w:pStyle w:val="Experiencia"/>
              <w:spacing w:line="216" w:lineRule="auto"/>
              <w:rPr>
                <w:b/>
                <w:sz w:val="24"/>
              </w:rPr>
            </w:pPr>
            <w:r w:rsidRPr="00C971BA">
              <w:rPr>
                <w:b/>
                <w:sz w:val="24"/>
              </w:rPr>
              <w:t>2010-2022</w:t>
            </w:r>
            <w:r w:rsidR="00012BBF" w:rsidRPr="00C971BA">
              <w:rPr>
                <w:b/>
                <w:sz w:val="24"/>
              </w:rPr>
              <w:t xml:space="preserve"> </w:t>
            </w:r>
            <w:r w:rsidRPr="00C971BA">
              <w:rPr>
                <w:b/>
                <w:sz w:val="24"/>
              </w:rPr>
              <w:t>(Actual)</w:t>
            </w:r>
          </w:p>
          <w:p w14:paraId="5B3C8F3D" w14:textId="77777777" w:rsidR="00F933EC" w:rsidRPr="00C971BA" w:rsidRDefault="00012BBF" w:rsidP="00F933EC">
            <w:pPr>
              <w:pStyle w:val="Experiencia"/>
              <w:numPr>
                <w:ilvl w:val="0"/>
                <w:numId w:val="16"/>
              </w:numPr>
              <w:spacing w:line="216" w:lineRule="auto"/>
              <w:rPr>
                <w:b/>
                <w:sz w:val="24"/>
              </w:rPr>
            </w:pPr>
            <w:r w:rsidRPr="00C971BA">
              <w:rPr>
                <w:sz w:val="24"/>
              </w:rPr>
              <w:t>Profesor Superior Nivel Terciario</w:t>
            </w:r>
          </w:p>
          <w:p w14:paraId="3D5007B4" w14:textId="77777777" w:rsidR="00430408" w:rsidRPr="00C971BA" w:rsidRDefault="00330BA0" w:rsidP="00F933EC">
            <w:pPr>
              <w:pStyle w:val="Experiencia"/>
              <w:spacing w:line="216" w:lineRule="auto"/>
              <w:ind w:left="720"/>
              <w:rPr>
                <w:b/>
                <w:sz w:val="24"/>
              </w:rPr>
            </w:pPr>
            <w:r w:rsidRPr="00C971BA">
              <w:rPr>
                <w:sz w:val="24"/>
              </w:rPr>
              <w:t>IMEF – Medrano 155 - Banfield</w:t>
            </w:r>
          </w:p>
          <w:p w14:paraId="4244577C" w14:textId="77777777" w:rsidR="00012BBF" w:rsidRPr="00C971BA" w:rsidRDefault="00012BBF" w:rsidP="00665F95">
            <w:pPr>
              <w:pStyle w:val="Experiencia"/>
              <w:spacing w:line="216" w:lineRule="auto"/>
              <w:rPr>
                <w:b/>
                <w:sz w:val="24"/>
              </w:rPr>
            </w:pPr>
            <w:r w:rsidRPr="00C971BA">
              <w:rPr>
                <w:b/>
                <w:sz w:val="24"/>
              </w:rPr>
              <w:t>2</w:t>
            </w:r>
            <w:r w:rsidR="00CE17C0" w:rsidRPr="00C971BA">
              <w:rPr>
                <w:b/>
                <w:sz w:val="24"/>
              </w:rPr>
              <w:t>009-2022 (Actual)</w:t>
            </w:r>
          </w:p>
          <w:p w14:paraId="52DD1ABE" w14:textId="77777777" w:rsidR="00F933EC" w:rsidRPr="00C971BA" w:rsidRDefault="00012BBF" w:rsidP="00F933EC">
            <w:pPr>
              <w:pStyle w:val="Experiencia"/>
              <w:numPr>
                <w:ilvl w:val="0"/>
                <w:numId w:val="16"/>
              </w:numPr>
              <w:spacing w:line="216" w:lineRule="auto"/>
              <w:rPr>
                <w:sz w:val="24"/>
              </w:rPr>
            </w:pPr>
            <w:r w:rsidRPr="00C971BA">
              <w:rPr>
                <w:sz w:val="24"/>
              </w:rPr>
              <w:t>Profesora de Inglés EP</w:t>
            </w:r>
            <w:r w:rsidR="00CE17C0" w:rsidRPr="00C971BA">
              <w:rPr>
                <w:sz w:val="24"/>
              </w:rPr>
              <w:t xml:space="preserve"> </w:t>
            </w:r>
          </w:p>
          <w:p w14:paraId="0757DE0B" w14:textId="77777777" w:rsidR="00012BBF" w:rsidRPr="00C971BA" w:rsidRDefault="00CE17C0" w:rsidP="00F933EC">
            <w:pPr>
              <w:pStyle w:val="Experiencia"/>
              <w:spacing w:line="216" w:lineRule="auto"/>
              <w:ind w:left="720"/>
              <w:rPr>
                <w:sz w:val="24"/>
              </w:rPr>
            </w:pPr>
            <w:r w:rsidRPr="00C971BA">
              <w:rPr>
                <w:sz w:val="24"/>
              </w:rPr>
              <w:t>Colegio Modelo Banfield – H. Yrigoyen 7897 – Banfield</w:t>
            </w:r>
          </w:p>
          <w:p w14:paraId="50EDF881" w14:textId="77777777" w:rsidR="00CE17C0" w:rsidRPr="00C971BA" w:rsidRDefault="00CE17C0" w:rsidP="00CE17C0">
            <w:pPr>
              <w:pStyle w:val="Experiencia"/>
              <w:spacing w:line="216" w:lineRule="auto"/>
              <w:rPr>
                <w:b/>
                <w:sz w:val="24"/>
              </w:rPr>
            </w:pPr>
            <w:r w:rsidRPr="00C971BA">
              <w:rPr>
                <w:b/>
                <w:sz w:val="24"/>
              </w:rPr>
              <w:t>2010-2022 (Actual)</w:t>
            </w:r>
          </w:p>
          <w:p w14:paraId="546342A8" w14:textId="77777777" w:rsidR="00F933EC" w:rsidRPr="00C971BA" w:rsidRDefault="00CE17C0" w:rsidP="00F933EC">
            <w:pPr>
              <w:pStyle w:val="Experiencia"/>
              <w:numPr>
                <w:ilvl w:val="0"/>
                <w:numId w:val="16"/>
              </w:numPr>
              <w:spacing w:line="216" w:lineRule="auto"/>
              <w:rPr>
                <w:sz w:val="24"/>
              </w:rPr>
            </w:pPr>
            <w:r w:rsidRPr="00C971BA">
              <w:rPr>
                <w:sz w:val="24"/>
              </w:rPr>
              <w:t>Coordinadora Taller Extraprogramático</w:t>
            </w:r>
            <w:r w:rsidR="00C971BA" w:rsidRPr="00C971BA">
              <w:rPr>
                <w:sz w:val="24"/>
              </w:rPr>
              <w:t xml:space="preserve"> - EP</w:t>
            </w:r>
          </w:p>
          <w:p w14:paraId="7F01000B" w14:textId="77777777" w:rsidR="00CE17C0" w:rsidRPr="00C971BA" w:rsidRDefault="00CE17C0" w:rsidP="00F933EC">
            <w:pPr>
              <w:pStyle w:val="Experiencia"/>
              <w:spacing w:line="216" w:lineRule="auto"/>
              <w:ind w:left="720"/>
              <w:rPr>
                <w:sz w:val="24"/>
              </w:rPr>
            </w:pPr>
            <w:r w:rsidRPr="00C971BA">
              <w:rPr>
                <w:sz w:val="24"/>
              </w:rPr>
              <w:t>Colegio Modelo Banfield – H. Yrigoyen 7897 – Banfield</w:t>
            </w:r>
          </w:p>
          <w:p w14:paraId="646B9E1B" w14:textId="77777777" w:rsidR="00CE17C0" w:rsidRPr="00C971BA" w:rsidRDefault="00CE17C0" w:rsidP="00665F95">
            <w:pPr>
              <w:pStyle w:val="Experiencia"/>
              <w:spacing w:line="216" w:lineRule="auto"/>
              <w:rPr>
                <w:b/>
                <w:sz w:val="24"/>
              </w:rPr>
            </w:pPr>
            <w:r w:rsidRPr="00C971BA">
              <w:rPr>
                <w:b/>
                <w:sz w:val="24"/>
              </w:rPr>
              <w:lastRenderedPageBreak/>
              <w:t>2022</w:t>
            </w:r>
            <w:r w:rsidR="00F933EC" w:rsidRPr="00C971BA">
              <w:rPr>
                <w:b/>
                <w:sz w:val="24"/>
              </w:rPr>
              <w:t xml:space="preserve"> (Actual)</w:t>
            </w:r>
          </w:p>
          <w:p w14:paraId="0F9D523F" w14:textId="77777777" w:rsidR="00F933EC" w:rsidRPr="00C971BA" w:rsidRDefault="00F933EC" w:rsidP="00F933EC">
            <w:pPr>
              <w:pStyle w:val="Experiencia"/>
              <w:numPr>
                <w:ilvl w:val="0"/>
                <w:numId w:val="16"/>
              </w:numPr>
              <w:spacing w:line="216" w:lineRule="auto"/>
              <w:rPr>
                <w:sz w:val="24"/>
              </w:rPr>
            </w:pPr>
            <w:r w:rsidRPr="00C971BA">
              <w:rPr>
                <w:sz w:val="24"/>
              </w:rPr>
              <w:t>Docente Ingles ES (Suplencia)</w:t>
            </w:r>
          </w:p>
          <w:p w14:paraId="2168E599" w14:textId="77777777" w:rsidR="00F933EC" w:rsidRPr="00C971BA" w:rsidRDefault="00F933EC" w:rsidP="00F933EC">
            <w:pPr>
              <w:pStyle w:val="Experiencia"/>
              <w:spacing w:line="216" w:lineRule="auto"/>
              <w:ind w:left="720"/>
              <w:rPr>
                <w:sz w:val="24"/>
              </w:rPr>
            </w:pPr>
            <w:r w:rsidRPr="00C971BA">
              <w:rPr>
                <w:sz w:val="24"/>
              </w:rPr>
              <w:t>ESS 53 - Mentruyt 1527 - Banfield</w:t>
            </w:r>
          </w:p>
          <w:p w14:paraId="503CE696" w14:textId="77777777" w:rsidR="00F933EC" w:rsidRPr="00C971BA" w:rsidRDefault="00F933EC" w:rsidP="00F933EC">
            <w:pPr>
              <w:pStyle w:val="Experiencia"/>
              <w:numPr>
                <w:ilvl w:val="0"/>
                <w:numId w:val="16"/>
              </w:numPr>
              <w:spacing w:line="216" w:lineRule="auto"/>
              <w:rPr>
                <w:sz w:val="24"/>
              </w:rPr>
            </w:pPr>
            <w:r w:rsidRPr="00C971BA">
              <w:rPr>
                <w:sz w:val="24"/>
              </w:rPr>
              <w:t>Docente Ingles ES (Provisional)</w:t>
            </w:r>
          </w:p>
          <w:p w14:paraId="4B66F7AF" w14:textId="77777777" w:rsidR="00F933EC" w:rsidRPr="00C971BA" w:rsidRDefault="00F933EC" w:rsidP="00F933EC">
            <w:pPr>
              <w:pStyle w:val="Experiencia"/>
              <w:spacing w:line="216" w:lineRule="auto"/>
              <w:ind w:left="720"/>
              <w:rPr>
                <w:sz w:val="24"/>
              </w:rPr>
            </w:pPr>
            <w:r w:rsidRPr="00C971BA">
              <w:rPr>
                <w:sz w:val="24"/>
              </w:rPr>
              <w:t>ESS 25</w:t>
            </w:r>
            <w:r w:rsidRPr="00C971BA">
              <w:rPr>
                <w:b/>
                <w:sz w:val="24"/>
              </w:rPr>
              <w:t xml:space="preserve"> - </w:t>
            </w:r>
            <w:proofErr w:type="gramStart"/>
            <w:r w:rsidRPr="00C971BA">
              <w:rPr>
                <w:sz w:val="24"/>
              </w:rPr>
              <w:t>Presidente</w:t>
            </w:r>
            <w:proofErr w:type="gramEnd"/>
            <w:r w:rsidRPr="00C971BA">
              <w:rPr>
                <w:sz w:val="24"/>
              </w:rPr>
              <w:t xml:space="preserve"> Perón 4002 - Banfield</w:t>
            </w:r>
          </w:p>
          <w:p w14:paraId="4838E3B1" w14:textId="77777777" w:rsidR="00F933EC" w:rsidRPr="00C971BA" w:rsidRDefault="00F933EC" w:rsidP="00FD6B8A">
            <w:pPr>
              <w:pStyle w:val="Experiencia"/>
              <w:numPr>
                <w:ilvl w:val="0"/>
                <w:numId w:val="16"/>
              </w:numPr>
              <w:spacing w:line="216" w:lineRule="auto"/>
              <w:rPr>
                <w:b/>
                <w:sz w:val="24"/>
              </w:rPr>
            </w:pPr>
            <w:r w:rsidRPr="00C971BA">
              <w:rPr>
                <w:sz w:val="24"/>
              </w:rPr>
              <w:t>Docente Ingles ES (Suplencia)</w:t>
            </w:r>
          </w:p>
          <w:p w14:paraId="4983E573" w14:textId="77777777" w:rsidR="00F933EC" w:rsidRPr="00C971BA" w:rsidRDefault="00F933EC" w:rsidP="00F933EC">
            <w:pPr>
              <w:pStyle w:val="Experiencia"/>
              <w:spacing w:line="216" w:lineRule="auto"/>
              <w:ind w:left="720"/>
              <w:rPr>
                <w:b/>
                <w:sz w:val="24"/>
              </w:rPr>
            </w:pPr>
            <w:r w:rsidRPr="00C971BA">
              <w:rPr>
                <w:sz w:val="24"/>
              </w:rPr>
              <w:t>ESS 6</w:t>
            </w:r>
            <w:r w:rsidRPr="00C971BA">
              <w:rPr>
                <w:b/>
                <w:sz w:val="24"/>
              </w:rPr>
              <w:t xml:space="preserve"> - </w:t>
            </w:r>
            <w:r w:rsidRPr="00C971BA">
              <w:rPr>
                <w:sz w:val="24"/>
              </w:rPr>
              <w:t>Viamonte 1243 - Banfield</w:t>
            </w:r>
          </w:p>
          <w:sdt>
            <w:sdtPr>
              <w:rPr>
                <w:szCs w:val="24"/>
              </w:rPr>
              <w:id w:val="-1554227259"/>
              <w:placeholder>
                <w:docPart w:val="BD893E5452E344048294DA6328651CEE"/>
              </w:placeholder>
              <w:temporary/>
              <w:showingPlcHdr/>
              <w15:appearance w15:val="hidden"/>
            </w:sdtPr>
            <w:sdtContent>
              <w:p w14:paraId="6406590C" w14:textId="77777777" w:rsidR="003D1B71" w:rsidRPr="00C971BA" w:rsidRDefault="003D1B71" w:rsidP="00F20161">
                <w:pPr>
                  <w:pStyle w:val="Ttulo2"/>
                  <w:rPr>
                    <w:szCs w:val="24"/>
                  </w:rPr>
                </w:pPr>
                <w:r w:rsidRPr="00C971BA">
                  <w:rPr>
                    <w:szCs w:val="24"/>
                  </w:rPr>
                  <w:t>Formación</w:t>
                </w:r>
              </w:p>
            </w:sdtContent>
          </w:sdt>
          <w:p w14:paraId="62930D41" w14:textId="77777777" w:rsidR="00C971BA" w:rsidRPr="00C971BA" w:rsidRDefault="00C971BA" w:rsidP="00C971BA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720"/>
              <w:rPr>
                <w:sz w:val="24"/>
                <w:szCs w:val="24"/>
              </w:rPr>
            </w:pPr>
          </w:p>
          <w:p w14:paraId="3E706608" w14:textId="77777777" w:rsidR="00C971BA" w:rsidRPr="00C971BA" w:rsidRDefault="00C971BA" w:rsidP="00C971BA">
            <w:pPr>
              <w:pStyle w:val="Listaconvietas"/>
              <w:numPr>
                <w:ilvl w:val="0"/>
                <w:numId w:val="16"/>
              </w:numPr>
              <w:spacing w:line="216" w:lineRule="auto"/>
              <w:rPr>
                <w:b/>
                <w:sz w:val="24"/>
                <w:szCs w:val="24"/>
              </w:rPr>
            </w:pPr>
            <w:r w:rsidRPr="00C971BA">
              <w:rPr>
                <w:b/>
                <w:sz w:val="24"/>
                <w:szCs w:val="24"/>
              </w:rPr>
              <w:t>ISFD - Colegio Modelo Lomas</w:t>
            </w:r>
          </w:p>
          <w:p w14:paraId="79071E90" w14:textId="77777777" w:rsidR="00C971BA" w:rsidRPr="00C971BA" w:rsidRDefault="00C971BA" w:rsidP="00C971BA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720"/>
              <w:rPr>
                <w:sz w:val="24"/>
                <w:szCs w:val="24"/>
              </w:rPr>
            </w:pPr>
            <w:r w:rsidRPr="00C971BA">
              <w:rPr>
                <w:sz w:val="24"/>
                <w:szCs w:val="24"/>
              </w:rPr>
              <w:t xml:space="preserve">Profesora Nacional en </w:t>
            </w:r>
            <w:proofErr w:type="gramStart"/>
            <w:r w:rsidRPr="00C971BA">
              <w:rPr>
                <w:sz w:val="24"/>
                <w:szCs w:val="24"/>
              </w:rPr>
              <w:t>Inglés</w:t>
            </w:r>
            <w:proofErr w:type="gramEnd"/>
          </w:p>
          <w:p w14:paraId="212C7C77" w14:textId="77777777" w:rsidR="00C971BA" w:rsidRPr="00C971BA" w:rsidRDefault="00C971BA" w:rsidP="00C971BA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720"/>
              <w:rPr>
                <w:sz w:val="24"/>
                <w:szCs w:val="24"/>
              </w:rPr>
            </w:pPr>
          </w:p>
          <w:p w14:paraId="42AFA856" w14:textId="77777777" w:rsidR="00C971BA" w:rsidRPr="00C971BA" w:rsidRDefault="00C971BA" w:rsidP="00C971BA">
            <w:pPr>
              <w:pStyle w:val="Nombredelaescuela"/>
              <w:numPr>
                <w:ilvl w:val="0"/>
                <w:numId w:val="16"/>
              </w:numPr>
              <w:spacing w:line="216" w:lineRule="auto"/>
              <w:rPr>
                <w:sz w:val="24"/>
                <w:szCs w:val="24"/>
              </w:rPr>
            </w:pPr>
            <w:r w:rsidRPr="00C971BA">
              <w:rPr>
                <w:sz w:val="24"/>
                <w:szCs w:val="24"/>
              </w:rPr>
              <w:t xml:space="preserve">Colegio Lincoln </w:t>
            </w:r>
            <w:proofErr w:type="spellStart"/>
            <w:r w:rsidRPr="00C971BA">
              <w:rPr>
                <w:sz w:val="24"/>
                <w:szCs w:val="24"/>
              </w:rPr>
              <w:t>College</w:t>
            </w:r>
            <w:proofErr w:type="spellEnd"/>
            <w:r w:rsidRPr="00C971BA">
              <w:rPr>
                <w:sz w:val="24"/>
                <w:szCs w:val="24"/>
              </w:rPr>
              <w:t xml:space="preserve"> - Banfield</w:t>
            </w:r>
          </w:p>
          <w:p w14:paraId="67D9D38A" w14:textId="77777777" w:rsidR="00C971BA" w:rsidRPr="00C971BA" w:rsidRDefault="00C971BA" w:rsidP="00C971BA">
            <w:pPr>
              <w:pStyle w:val="Nombredelaescuela"/>
              <w:spacing w:line="216" w:lineRule="auto"/>
              <w:ind w:left="720"/>
              <w:rPr>
                <w:b w:val="0"/>
                <w:sz w:val="24"/>
                <w:szCs w:val="24"/>
              </w:rPr>
            </w:pPr>
            <w:r w:rsidRPr="00C971BA">
              <w:rPr>
                <w:b w:val="0"/>
                <w:sz w:val="24"/>
                <w:szCs w:val="24"/>
              </w:rPr>
              <w:t>Bachillerato Mercantil</w:t>
            </w:r>
          </w:p>
          <w:p w14:paraId="2A954F58" w14:textId="77777777" w:rsidR="00C971BA" w:rsidRPr="00C971BA" w:rsidRDefault="00C971BA" w:rsidP="00C971BA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720"/>
              <w:rPr>
                <w:sz w:val="24"/>
                <w:szCs w:val="24"/>
              </w:rPr>
            </w:pPr>
            <w:r w:rsidRPr="00C971BA">
              <w:rPr>
                <w:sz w:val="24"/>
                <w:szCs w:val="24"/>
              </w:rPr>
              <w:t xml:space="preserve">Comencé preescolar en esta querida institución y obtuve toda mi formación académica hasta finalizar ES. Asistí a la doble escolaridad y obtuve 6th </w:t>
            </w:r>
            <w:proofErr w:type="spellStart"/>
            <w:r w:rsidRPr="00C971BA">
              <w:rPr>
                <w:sz w:val="24"/>
                <w:szCs w:val="24"/>
              </w:rPr>
              <w:t>Year</w:t>
            </w:r>
            <w:proofErr w:type="spellEnd"/>
            <w:r w:rsidRPr="00C971BA">
              <w:rPr>
                <w:sz w:val="24"/>
                <w:szCs w:val="24"/>
              </w:rPr>
              <w:t xml:space="preserve"> ACCI </w:t>
            </w:r>
          </w:p>
          <w:p w14:paraId="3D11A043" w14:textId="77777777" w:rsidR="00C971BA" w:rsidRPr="00665F95" w:rsidRDefault="00C971BA" w:rsidP="00C971BA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 w:hanging="360"/>
            </w:pPr>
          </w:p>
          <w:p w14:paraId="683DF424" w14:textId="77777777" w:rsidR="003D1B71" w:rsidRPr="00665F95" w:rsidRDefault="003D1B71" w:rsidP="00665F95">
            <w:pPr>
              <w:spacing w:line="216" w:lineRule="auto"/>
              <w:rPr>
                <w:sz w:val="24"/>
                <w:szCs w:val="24"/>
              </w:rPr>
            </w:pPr>
          </w:p>
        </w:tc>
      </w:tr>
      <w:tr w:rsidR="003D1B71" w:rsidRPr="00CA16E3" w14:paraId="2DD42FAF" w14:textId="77777777" w:rsidTr="003D1B71">
        <w:trPr>
          <w:trHeight w:val="1164"/>
        </w:trPr>
        <w:tc>
          <w:tcPr>
            <w:tcW w:w="720" w:type="dxa"/>
          </w:tcPr>
          <w:p w14:paraId="4D114663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2AC6351C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10F0314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99FAD9C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78279920" w14:textId="77777777" w:rsidTr="003D1B71">
        <w:trPr>
          <w:trHeight w:val="543"/>
        </w:trPr>
        <w:tc>
          <w:tcPr>
            <w:tcW w:w="720" w:type="dxa"/>
          </w:tcPr>
          <w:p w14:paraId="403629A3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8E81C9E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197A7F2E" wp14:editId="0B6DC635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F8F6C1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">
                      <v:shape id="Forma lib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5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B9EC165" w14:textId="77777777" w:rsidR="003D1B71" w:rsidRDefault="00012BBF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Belgrano 1255 PB “L”</w:t>
            </w:r>
          </w:p>
          <w:p w14:paraId="146E4464" w14:textId="77777777" w:rsidR="00012BBF" w:rsidRPr="00CA16E3" w:rsidRDefault="00012BBF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Banfield -1828</w:t>
            </w:r>
          </w:p>
        </w:tc>
        <w:tc>
          <w:tcPr>
            <w:tcW w:w="423" w:type="dxa"/>
            <w:vMerge/>
          </w:tcPr>
          <w:p w14:paraId="65427E2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2EF79FC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FBCB43D" w14:textId="77777777" w:rsidTr="003D1B71">
        <w:trPr>
          <w:trHeight w:val="183"/>
        </w:trPr>
        <w:tc>
          <w:tcPr>
            <w:tcW w:w="720" w:type="dxa"/>
          </w:tcPr>
          <w:p w14:paraId="222A6600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F97CDC3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0DBDA1C9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3EF45DBB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4A53B37" w14:textId="77777777" w:rsidTr="003D1B71">
        <w:trPr>
          <w:trHeight w:val="624"/>
        </w:trPr>
        <w:tc>
          <w:tcPr>
            <w:tcW w:w="720" w:type="dxa"/>
          </w:tcPr>
          <w:p w14:paraId="455B51D1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B5E879B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0D59961B" wp14:editId="40E03BC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2F4692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">
                      <v:shape id="Forma lib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7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485267D" w14:textId="77777777" w:rsidR="003D1B71" w:rsidRPr="00CA16E3" w:rsidRDefault="00330BA0" w:rsidP="00012BBF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  <w:r w:rsidR="00012BBF">
              <w:rPr>
                <w:lang w:val="es-ES_tradnl"/>
              </w:rPr>
              <w:t>54704360</w:t>
            </w:r>
          </w:p>
        </w:tc>
        <w:tc>
          <w:tcPr>
            <w:tcW w:w="423" w:type="dxa"/>
            <w:vMerge/>
          </w:tcPr>
          <w:p w14:paraId="132279C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CA798FF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9D16383" w14:textId="77777777" w:rsidTr="003D1B71">
        <w:trPr>
          <w:trHeight w:val="183"/>
        </w:trPr>
        <w:tc>
          <w:tcPr>
            <w:tcW w:w="720" w:type="dxa"/>
          </w:tcPr>
          <w:p w14:paraId="41DD78E2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8735003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2AD18218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278A7FD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E1C30C5" w14:textId="77777777" w:rsidTr="003D1B71">
        <w:trPr>
          <w:trHeight w:val="633"/>
        </w:trPr>
        <w:tc>
          <w:tcPr>
            <w:tcW w:w="720" w:type="dxa"/>
          </w:tcPr>
          <w:p w14:paraId="60E360D2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E063607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75626DC6" wp14:editId="5C1A4A60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8D8CF5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9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F5366F0" w14:textId="77777777" w:rsidR="00330BA0" w:rsidRDefault="00012BBF" w:rsidP="00012BBF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silviacamba1970</w:t>
            </w:r>
          </w:p>
          <w:p w14:paraId="5DA0C819" w14:textId="77777777" w:rsidR="003D1B71" w:rsidRPr="00CA16E3" w:rsidRDefault="00012BBF" w:rsidP="00012BBF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@gmail.com</w:t>
            </w:r>
          </w:p>
        </w:tc>
        <w:tc>
          <w:tcPr>
            <w:tcW w:w="423" w:type="dxa"/>
            <w:vMerge/>
          </w:tcPr>
          <w:p w14:paraId="7C2948C9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56DA41D3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82F849A" w14:textId="77777777" w:rsidTr="003D1B71">
        <w:trPr>
          <w:trHeight w:val="174"/>
        </w:trPr>
        <w:tc>
          <w:tcPr>
            <w:tcW w:w="720" w:type="dxa"/>
          </w:tcPr>
          <w:p w14:paraId="6A87A55E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0E00301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5CE020DE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1D59C6E2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E71080D" w14:textId="77777777" w:rsidTr="003D1B71">
        <w:trPr>
          <w:trHeight w:val="633"/>
        </w:trPr>
        <w:tc>
          <w:tcPr>
            <w:tcW w:w="720" w:type="dxa"/>
          </w:tcPr>
          <w:p w14:paraId="71FEB9C5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429B2C0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14:paraId="5EBB5713" w14:textId="77777777" w:rsidR="003D1B71" w:rsidRPr="00CA16E3" w:rsidRDefault="003D1B71" w:rsidP="00C971BA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14:paraId="5408603F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06143C0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07BC0801" w14:textId="77777777" w:rsidTr="00665F95">
        <w:trPr>
          <w:trHeight w:val="4071"/>
        </w:trPr>
        <w:tc>
          <w:tcPr>
            <w:tcW w:w="720" w:type="dxa"/>
          </w:tcPr>
          <w:p w14:paraId="214E9266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5E5304F5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31F203CC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2C8865F4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538BB0FB" w14:textId="77777777"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665F95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4B1BF" w14:textId="77777777" w:rsidR="0094361D" w:rsidRDefault="0094361D" w:rsidP="00590471">
      <w:r>
        <w:separator/>
      </w:r>
    </w:p>
  </w:endnote>
  <w:endnote w:type="continuationSeparator" w:id="0">
    <w:p w14:paraId="05011682" w14:textId="77777777" w:rsidR="0094361D" w:rsidRDefault="0094361D" w:rsidP="00590471">
      <w:r>
        <w:continuationSeparator/>
      </w:r>
    </w:p>
  </w:endnote>
  <w:endnote w:type="continuationNotice" w:id="1">
    <w:p w14:paraId="63CFEF86" w14:textId="77777777" w:rsidR="0094361D" w:rsidRDefault="009436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DC1D1" w14:textId="77777777" w:rsidR="0094361D" w:rsidRDefault="0094361D" w:rsidP="00590471">
      <w:r>
        <w:separator/>
      </w:r>
    </w:p>
  </w:footnote>
  <w:footnote w:type="continuationSeparator" w:id="0">
    <w:p w14:paraId="0274EB0B" w14:textId="77777777" w:rsidR="0094361D" w:rsidRDefault="0094361D" w:rsidP="00590471">
      <w:r>
        <w:continuationSeparator/>
      </w:r>
    </w:p>
  </w:footnote>
  <w:footnote w:type="continuationNotice" w:id="1">
    <w:p w14:paraId="21EE4D21" w14:textId="77777777" w:rsidR="0094361D" w:rsidRDefault="009436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15842" w14:textId="77777777" w:rsidR="00590471" w:rsidRPr="00665F95" w:rsidRDefault="00310F17" w:rsidP="00060042">
    <w:pPr>
      <w:pStyle w:val="Textoindependiente"/>
    </w:pPr>
    <w:r w:rsidRPr="00CA16E3"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B76C274" wp14:editId="060EB469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2DE98C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8rjM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P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XEvIw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b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2vCStWtgStA6TOaLS7MuIb4wvlNS32Fyk8IPfo1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X3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q8iu10XZXV0wxqEpPC4Nq7q7uNorOGV1doRyCIhikVhhhVIxLldt5HjBK5+6&#10;hrnx3Y5E3n7dqTvtT4UUTJUgCqG2JnBeoxhU3xOcPaKLHLPIdB+LTQ8Jr42AWYVSfxnm/Czx3equ&#10;x1ExJsQ/8DwkqoWz+4bxRwTwFubjcn1qBHjrl9pJjN0wth9RNJZ905VF0TiJ7JVX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+z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9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O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Q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z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R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eyipJ2MeAZxqA9fOE+vPH+VIhT5JS55FAcCW&#10;i0CKKiFu+MNVJtn5BJ6jMKjNQ6YKhYCC7vJkpr5Hnhe9dmL3KhLrhuNFCXVNiYVP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YI+S40mxdJelb+5wyEBOYWMtW94fWhskWmFlAWd&#10;o/aQram6E15xF3UwkPz2YxzCrcQS2mcRbVX11LG23wXbtso92u35tlLVFx9l26kGJPgC4pk63pin&#10;seK/naYUprUV+EbtfZe3dziEfiCFth7y+Ti1GYfcEoQBEg9ZWzmMuFAxh/pDPP39pF5oYgsTv73r&#10;sBDLlQ5p44gZHp9FgWs1ET5vaNmvvouIBdzhAR1pwQrViA6N48RHdj4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TmWEHgaKBJNjmVTjiUEngaKRJNj2ZRjCYGngSLR5Fg25VhCYGmgHMtmciybciwh&#10;8DRQJJocywalUlieEHgaKBJNjmWDUhENTCQqx7KZHMsGpSIamEhUjmUzOZZNOZYQWL2gHMtmciwb&#10;lEptA5Nj2ZRjCYFXBUWiybFsyrGEwNNAkWhyLJtyLCHwNFAkmhzLphxLCCwNlGPZTI5lU44lBJ4G&#10;ikSTY9mUYwmBp4Ei0eRYNuVYQuBpoEg0OZZNOZYQeBooEk2OZVO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KFUhOUZQWeBI7HkWN5QKmZBiUTnWN4lx/KGUjEL&#10;SiQ6x/IuOZa3cywjqN6CcyzvkmN5Q6noMyg5lrdzLCPoluBILDmWt3MsI+gscCSWHMvbOZYRdBY4&#10;EkuO5e0cywgqC5xjeZccy9s5lhF0FjgSS47l7RzLCDoLHIklx/J2jmUEnQWOxJJjeTvHMoLOAkdi&#10;ybG8nWMZQWPB5RzLCLoBjGO5So7lco5lBJ0F9nW+So7lco5lBJ0F9nW+So7lco5lBJ0Ftk+8So7l&#10;co5lBJ0Ftk+8So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KdXJmtjt9M8gsz5etdNw4JFK2mzhWU+&#10;8B5WjAUXkBvUik2n3AGTdhkp62mGVcURSGBL85z5tJzRH9a47+9FclcGT7461+Ql4uXG13b1CT3Y&#10;y7qyJ2iBLUXTj11Fe227ypyf4UUUAX2b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tr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MoRPMgWLlh&#10;801vwh2q95giAafso/0sYRicnb7kW7fO9zydurL6KzE51WuSDfCqHGMcQK5NQDtSadRMSKQGpfFF&#10;+CFDIme0MmopvsO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m&#10;dr0uyg51wRiHpvC4NKzq7uJqr+CU1dkRyiEgikVyhRVKxbhctZnjBa987hrmxncDiTz9Oqh72p8K&#10;KZkqQRRCbU3gvEYxqL4nOHtGFzlmmeneFzsNEl7rAbMKpf4yzPFZ4rvVXY+jok+If+B5mKgWzu4b&#10;xp8QwFuYT8v1oRHgrV9qJzF209h+QtFY9k1XFmXjJLJXvn2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1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d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HZAIg++rFVRD1VwKkYb8LMpho4TckDyAcc4XsXJ2NmlC8&#10;SvuYyO4dkIRuU4AIcctnCZSiCjXMcWSWQbSQPInkTN2xP6BAp8j2N62DKLglAdh2UjKqYPY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9B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2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1fQ9vLpxWwjU9zeJZyNd5u+oeO&#10;BZlduOctJ+vu1V9JADiWnNFJpgCLWiBDoZn/zqlBci5rVj/TRAns71GqsbFumFhXjsZQ6Za2/LQ7&#10;Tz6PALMo8XP+279PclUKZOncYRk89X30ca9CDaPsffF3t5jjuLoCUwlH2d/GMhmOibGbnIy885R/&#10;0zD+WRMTsiZYzhm1IJNpZp+UJkIsMuEr6FBpHo0cGp2uw6RkJTFhSN6DTJWK2TOeMWXTT4ySWF7r&#10;dZCQv1r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s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eWr99R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H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o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Ta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5p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I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E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VqaaueTCn1IJiY/b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ECrMEiNG64dalw6fqQ7mqs0Tgq&#10;53owTrpyDRsQ6lcaeePYN3PGpfGZnTN1KGNGMmkX3X8uq6Sm3HA1W88Goedd2vVHlKy7sZxRRqdU&#10;1aZOe8tigJXrgVFWF7au9bXgI5COaN5ScrXbviY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F&#10;1pR1TqwDa5TOTzMSpkOKmpUek6N1zm+S87TECwb/xEu3xjCmwa5HncGc3rwoqqhANu+uqtLMecUN&#10;TT0Vm/VX8riJZ3PUlnUOmCA2c6H6Zo/ZUsdJbUFSbIVSf11hXiw4iDEjboQtsAvbZw0TL5ZdIdzZ&#10;mK0kz3A71ok4XIr0p8/iKFdq0nSQ5sFurh/BnN+U/6LQ7Twob0tZ50R96oPWc7QrNuuvi8wabxp9&#10;01nZDA4pMAaP1omsMUfGTFkiLBPT/d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OygpkjGPAA61gWvnifXPH+VIpT5JS55FAcCWy0CKKiFu+MNVJhl8As9R&#10;GtTmIUOFQkBBd/Nkhr5Hnhe9dnL3KhLrhuNFSXVNiYXPRJMmtVylSd274E9WQMmhh7KO74umW/OE&#10;J70YBsOc62DXxmHPykkLYqxQ6i9LhZ4ORNP1r+K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228y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rZ94YNTNQJJocy6wc&#10;SwisblSOZTbvCpuVYwmBp4HaRJNjmZVjCYGngSLR5Fjmy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UZxzHMss3IsIfA00CiOybHMyrGEwNNAkWhyLLNyLCGwNFCOZTY5llnP&#10;sYTA00CRaHIss94VFgJPA0WiybHMyrGEwNNAkWhyLLNyLCHwNFAkmhzLohxLCBwNFuVYQuBlILPz&#10;YnIsi3IsIfA0kNl5MTmWRc+xhMDTQGbnxeRYFiiVcg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iksTwg8&#10;DRSJJsfygFIRDUwkKsfyMDmWB5SKaGAiUTmWh8mxPJRjCYHVC8qxPEyO5QGlUtvA5FgeyrGEwKuC&#10;ItHkWB7KsYTA00CRaHIsD+VYQuBpoEg0OZaHciwhsDRQjuVhciwP5VhC4GmgSDQ5lodyLCHwNFAk&#10;mhzLQzmWEHgaKBJNjuWhHEsIPA0UiSbH8lCOJQSOBk/lWELgZSAcy9PkWJ7KsYTA00Bm56fJsTyV&#10;YwmBp4HMzk+TY3kqxxICTwPxE58mx/JUjiUEngbi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x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L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j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560CD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82803F9"/>
    <w:multiLevelType w:val="hybridMultilevel"/>
    <w:tmpl w:val="C8AE4E1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0522326">
    <w:abstractNumId w:val="10"/>
  </w:num>
  <w:num w:numId="2" w16cid:durableId="982003718">
    <w:abstractNumId w:val="11"/>
  </w:num>
  <w:num w:numId="3" w16cid:durableId="1004015491">
    <w:abstractNumId w:val="9"/>
  </w:num>
  <w:num w:numId="4" w16cid:durableId="1539275019">
    <w:abstractNumId w:val="15"/>
  </w:num>
  <w:num w:numId="5" w16cid:durableId="886722985">
    <w:abstractNumId w:val="12"/>
  </w:num>
  <w:num w:numId="6" w16cid:durableId="737485468">
    <w:abstractNumId w:val="8"/>
  </w:num>
  <w:num w:numId="7" w16cid:durableId="540628854">
    <w:abstractNumId w:val="3"/>
  </w:num>
  <w:num w:numId="8" w16cid:durableId="1395738102">
    <w:abstractNumId w:val="2"/>
  </w:num>
  <w:num w:numId="9" w16cid:durableId="2071883268">
    <w:abstractNumId w:val="1"/>
  </w:num>
  <w:num w:numId="10" w16cid:durableId="232007186">
    <w:abstractNumId w:val="0"/>
  </w:num>
  <w:num w:numId="11" w16cid:durableId="837696389">
    <w:abstractNumId w:val="7"/>
  </w:num>
  <w:num w:numId="12" w16cid:durableId="777145208">
    <w:abstractNumId w:val="6"/>
  </w:num>
  <w:num w:numId="13" w16cid:durableId="636255068">
    <w:abstractNumId w:val="5"/>
  </w:num>
  <w:num w:numId="14" w16cid:durableId="2519781">
    <w:abstractNumId w:val="4"/>
  </w:num>
  <w:num w:numId="15" w16cid:durableId="452871734">
    <w:abstractNumId w:val="14"/>
  </w:num>
  <w:num w:numId="16" w16cid:durableId="8582774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BBF"/>
    <w:rsid w:val="00012BBF"/>
    <w:rsid w:val="00060042"/>
    <w:rsid w:val="0008685D"/>
    <w:rsid w:val="00090860"/>
    <w:rsid w:val="00112FD7"/>
    <w:rsid w:val="00132C9C"/>
    <w:rsid w:val="00150ABD"/>
    <w:rsid w:val="001946FC"/>
    <w:rsid w:val="00222466"/>
    <w:rsid w:val="00247254"/>
    <w:rsid w:val="0024753C"/>
    <w:rsid w:val="00251E1A"/>
    <w:rsid w:val="00276026"/>
    <w:rsid w:val="002B16DB"/>
    <w:rsid w:val="002B4549"/>
    <w:rsid w:val="00310F17"/>
    <w:rsid w:val="00322A46"/>
    <w:rsid w:val="00330BA0"/>
    <w:rsid w:val="003326CB"/>
    <w:rsid w:val="00353B60"/>
    <w:rsid w:val="00376291"/>
    <w:rsid w:val="00380FD1"/>
    <w:rsid w:val="00383D02"/>
    <w:rsid w:val="00385DE7"/>
    <w:rsid w:val="003D1B71"/>
    <w:rsid w:val="003D2ACE"/>
    <w:rsid w:val="003E73F9"/>
    <w:rsid w:val="00430408"/>
    <w:rsid w:val="004A4819"/>
    <w:rsid w:val="004D2EFF"/>
    <w:rsid w:val="004E158A"/>
    <w:rsid w:val="00565C77"/>
    <w:rsid w:val="0056708E"/>
    <w:rsid w:val="005774E1"/>
    <w:rsid w:val="005801E5"/>
    <w:rsid w:val="00590471"/>
    <w:rsid w:val="005D01FA"/>
    <w:rsid w:val="00653E17"/>
    <w:rsid w:val="00665F95"/>
    <w:rsid w:val="006A08E8"/>
    <w:rsid w:val="006D79A8"/>
    <w:rsid w:val="006E1911"/>
    <w:rsid w:val="0072353B"/>
    <w:rsid w:val="007575B6"/>
    <w:rsid w:val="007721CF"/>
    <w:rsid w:val="00776EE7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361D"/>
    <w:rsid w:val="009475DC"/>
    <w:rsid w:val="00967B93"/>
    <w:rsid w:val="009D090F"/>
    <w:rsid w:val="00A31464"/>
    <w:rsid w:val="00A31B16"/>
    <w:rsid w:val="00A33613"/>
    <w:rsid w:val="00A47A8D"/>
    <w:rsid w:val="00AC6C7E"/>
    <w:rsid w:val="00AD7978"/>
    <w:rsid w:val="00B4158A"/>
    <w:rsid w:val="00B6466C"/>
    <w:rsid w:val="00BB1B5D"/>
    <w:rsid w:val="00BC22C7"/>
    <w:rsid w:val="00BD195A"/>
    <w:rsid w:val="00C07240"/>
    <w:rsid w:val="00C14078"/>
    <w:rsid w:val="00C971BA"/>
    <w:rsid w:val="00CA16E3"/>
    <w:rsid w:val="00CE17C0"/>
    <w:rsid w:val="00CE1E3D"/>
    <w:rsid w:val="00D0373F"/>
    <w:rsid w:val="00D053FA"/>
    <w:rsid w:val="00D8138E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61054"/>
    <w:rsid w:val="00F878BD"/>
    <w:rsid w:val="00F933EC"/>
    <w:rsid w:val="00FA47E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D5457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D893E5452E344048294DA6328651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48D8C-00EF-4273-AA5A-E243DCD03A36}"/>
      </w:docPartPr>
      <w:docPartBody>
        <w:p w:rsidR="009E16D0" w:rsidRDefault="000E1ECC">
          <w:pPr>
            <w:pStyle w:val="BD893E5452E344048294DA6328651CEE"/>
          </w:pPr>
          <w:r w:rsidRPr="00F20161"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ECC"/>
    <w:rsid w:val="000C6A89"/>
    <w:rsid w:val="000E1ECC"/>
    <w:rsid w:val="002D0AAB"/>
    <w:rsid w:val="00665479"/>
    <w:rsid w:val="009C24F2"/>
    <w:rsid w:val="009E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D893E5452E344048294DA6328651CEE">
    <w:name w:val="BD893E5452E344048294DA6328651CEE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2</Pages>
  <Words>212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2023-12-26T15:42:00Z</dcterms:created>
  <dcterms:modified xsi:type="dcterms:W3CDTF">2023-12-26T15:42:00Z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